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983C6" w14:textId="77777777" w:rsidR="002854F0" w:rsidRPr="002854F0" w:rsidRDefault="002854F0" w:rsidP="00941C41">
      <w:pPr>
        <w:rPr>
          <w:rFonts w:cstheme="minorHAnsi"/>
          <w:b/>
          <w:bCs/>
          <w:sz w:val="28"/>
          <w:szCs w:val="28"/>
        </w:rPr>
      </w:pPr>
    </w:p>
    <w:p w14:paraId="0F6AD3CD" w14:textId="77777777" w:rsidR="00941C41" w:rsidRPr="002854F0" w:rsidRDefault="00941C41" w:rsidP="00941C41">
      <w:p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Dear Parents/Carers,</w:t>
      </w:r>
    </w:p>
    <w:p w14:paraId="059D5178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6EC3AF5C" w14:textId="5A91173E" w:rsidR="0054259F" w:rsidRPr="0054259F" w:rsidRDefault="0054259F" w:rsidP="0054259F">
      <w:pPr>
        <w:rPr>
          <w:rFonts w:cstheme="minorHAnsi"/>
          <w:b/>
          <w:bCs/>
          <w:sz w:val="28"/>
          <w:szCs w:val="28"/>
        </w:rPr>
      </w:pPr>
      <w:r w:rsidRPr="0054259F">
        <w:rPr>
          <w:rFonts w:cstheme="minorHAnsi"/>
          <w:b/>
          <w:bCs/>
          <w:sz w:val="28"/>
          <w:szCs w:val="28"/>
        </w:rPr>
        <w:t>Year 2 Relationship</w:t>
      </w:r>
      <w:r w:rsidR="00DA3C2F">
        <w:rPr>
          <w:rFonts w:cstheme="minorHAnsi"/>
          <w:b/>
          <w:bCs/>
          <w:sz w:val="28"/>
          <w:szCs w:val="28"/>
        </w:rPr>
        <w:t xml:space="preserve"> </w:t>
      </w:r>
      <w:r w:rsidRPr="0054259F">
        <w:rPr>
          <w:rFonts w:cstheme="minorHAnsi"/>
          <w:b/>
          <w:bCs/>
          <w:sz w:val="28"/>
          <w:szCs w:val="28"/>
        </w:rPr>
        <w:t>and Health Education (RHE)</w:t>
      </w:r>
    </w:p>
    <w:p w14:paraId="7E613D24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45ED0A38" w14:textId="7BE7C2EE" w:rsidR="002854F0" w:rsidRPr="002854F0" w:rsidRDefault="00272EA4" w:rsidP="002854F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teaching will take place throughout the academic year as part of our whole school PSHE curriculum. Our </w:t>
      </w: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curriculum is delivered through the Life to the Full programme by </w:t>
      </w:r>
      <w:proofErr w:type="spellStart"/>
      <w:proofErr w:type="gramStart"/>
      <w:r w:rsidR="002854F0" w:rsidRPr="002854F0">
        <w:rPr>
          <w:rFonts w:cstheme="minorHAnsi"/>
          <w:sz w:val="28"/>
          <w:szCs w:val="28"/>
        </w:rPr>
        <w:t>Ten:Ten</w:t>
      </w:r>
      <w:proofErr w:type="spellEnd"/>
      <w:proofErr w:type="gramEnd"/>
      <w:r w:rsidR="002854F0" w:rsidRPr="002854F0">
        <w:rPr>
          <w:rFonts w:cstheme="minorHAnsi"/>
          <w:sz w:val="28"/>
          <w:szCs w:val="28"/>
        </w:rPr>
        <w:t xml:space="preserve"> and supports pupils in developing healthy relationships, emotional wellbeing and an understanding of their place in the wider community.</w:t>
      </w:r>
    </w:p>
    <w:p w14:paraId="2BDC0080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2BCF93F7" w14:textId="77777777" w:rsidR="00B77780" w:rsidRDefault="00B77780" w:rsidP="00B77780">
      <w:pPr>
        <w:ind w:left="360"/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The Year 2 programme will include the following lessons:</w:t>
      </w:r>
    </w:p>
    <w:p w14:paraId="4E120E19" w14:textId="77777777" w:rsidR="00767EC2" w:rsidRPr="00B77780" w:rsidRDefault="00767EC2" w:rsidP="00B77780">
      <w:pPr>
        <w:ind w:left="360"/>
        <w:rPr>
          <w:rFonts w:cstheme="minorHAnsi"/>
          <w:sz w:val="28"/>
          <w:szCs w:val="28"/>
        </w:rPr>
      </w:pPr>
    </w:p>
    <w:p w14:paraId="556C3EA6" w14:textId="77777777" w:rsidR="00B77780" w:rsidRPr="00B77780" w:rsidRDefault="00B77780" w:rsidP="00B77780">
      <w:pPr>
        <w:ind w:left="360"/>
        <w:rPr>
          <w:rFonts w:cstheme="minorHAnsi"/>
          <w:b/>
          <w:bCs/>
          <w:sz w:val="28"/>
          <w:szCs w:val="28"/>
        </w:rPr>
      </w:pPr>
      <w:r w:rsidRPr="00B77780">
        <w:rPr>
          <w:rFonts w:cstheme="minorHAnsi"/>
          <w:b/>
          <w:bCs/>
          <w:sz w:val="28"/>
          <w:szCs w:val="28"/>
        </w:rPr>
        <w:t>Term 2</w:t>
      </w:r>
    </w:p>
    <w:p w14:paraId="34AC50EE" w14:textId="77777777" w:rsidR="00B77780" w:rsidRDefault="00B77780" w:rsidP="00B77780">
      <w:pPr>
        <w:numPr>
          <w:ilvl w:val="0"/>
          <w:numId w:val="13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Let the Children Come</w:t>
      </w:r>
    </w:p>
    <w:p w14:paraId="3B11C498" w14:textId="77777777" w:rsidR="00EB63F9" w:rsidRPr="00B77780" w:rsidRDefault="00EB63F9" w:rsidP="00EB63F9">
      <w:pPr>
        <w:ind w:left="720"/>
        <w:rPr>
          <w:rFonts w:cstheme="minorHAnsi"/>
          <w:sz w:val="28"/>
          <w:szCs w:val="28"/>
        </w:rPr>
      </w:pPr>
    </w:p>
    <w:p w14:paraId="51A98025" w14:textId="77777777" w:rsidR="00B77780" w:rsidRPr="00B77780" w:rsidRDefault="00B77780" w:rsidP="00B77780">
      <w:pPr>
        <w:ind w:left="360"/>
        <w:rPr>
          <w:rFonts w:cstheme="minorHAnsi"/>
          <w:b/>
          <w:bCs/>
          <w:sz w:val="28"/>
          <w:szCs w:val="28"/>
        </w:rPr>
      </w:pPr>
      <w:r w:rsidRPr="00B77780">
        <w:rPr>
          <w:rFonts w:cstheme="minorHAnsi"/>
          <w:b/>
          <w:bCs/>
          <w:sz w:val="28"/>
          <w:szCs w:val="28"/>
        </w:rPr>
        <w:t>Term 3</w:t>
      </w:r>
    </w:p>
    <w:p w14:paraId="6EA5E26E" w14:textId="77777777" w:rsidR="00B77780" w:rsidRPr="00B77780" w:rsidRDefault="00B77780" w:rsidP="00B77780">
      <w:pPr>
        <w:numPr>
          <w:ilvl w:val="0"/>
          <w:numId w:val="14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I Am Unique</w:t>
      </w:r>
    </w:p>
    <w:p w14:paraId="6CEC91BD" w14:textId="77777777" w:rsidR="00B77780" w:rsidRPr="00B77780" w:rsidRDefault="00B77780" w:rsidP="00B77780">
      <w:pPr>
        <w:numPr>
          <w:ilvl w:val="0"/>
          <w:numId w:val="14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Girls and Boys</w:t>
      </w:r>
    </w:p>
    <w:p w14:paraId="4AA0028F" w14:textId="77777777" w:rsidR="00B77780" w:rsidRDefault="00B77780" w:rsidP="00B77780">
      <w:pPr>
        <w:numPr>
          <w:ilvl w:val="0"/>
          <w:numId w:val="14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Clean and Healthy</w:t>
      </w:r>
    </w:p>
    <w:p w14:paraId="7A797E88" w14:textId="77777777" w:rsidR="00EB63F9" w:rsidRPr="00B77780" w:rsidRDefault="00EB63F9" w:rsidP="00EB63F9">
      <w:pPr>
        <w:ind w:left="720"/>
        <w:rPr>
          <w:rFonts w:cstheme="minorHAnsi"/>
          <w:sz w:val="28"/>
          <w:szCs w:val="28"/>
        </w:rPr>
      </w:pPr>
    </w:p>
    <w:p w14:paraId="778F0E60" w14:textId="77777777" w:rsidR="00B77780" w:rsidRPr="00B77780" w:rsidRDefault="00B77780" w:rsidP="00B77780">
      <w:pPr>
        <w:ind w:left="360"/>
        <w:rPr>
          <w:rFonts w:cstheme="minorHAnsi"/>
          <w:b/>
          <w:bCs/>
          <w:sz w:val="28"/>
          <w:szCs w:val="28"/>
        </w:rPr>
      </w:pPr>
      <w:r w:rsidRPr="00B77780">
        <w:rPr>
          <w:rFonts w:cstheme="minorHAnsi"/>
          <w:b/>
          <w:bCs/>
          <w:sz w:val="28"/>
          <w:szCs w:val="28"/>
        </w:rPr>
        <w:t>Term 4</w:t>
      </w:r>
    </w:p>
    <w:p w14:paraId="46275E54" w14:textId="77777777" w:rsidR="00B77780" w:rsidRPr="00B77780" w:rsidRDefault="00B77780" w:rsidP="00B77780">
      <w:pPr>
        <w:numPr>
          <w:ilvl w:val="0"/>
          <w:numId w:val="15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Feelings, Likes and Dislikes</w:t>
      </w:r>
    </w:p>
    <w:p w14:paraId="6F5A9441" w14:textId="77777777" w:rsidR="00B77780" w:rsidRPr="00B77780" w:rsidRDefault="00B77780" w:rsidP="00B77780">
      <w:pPr>
        <w:numPr>
          <w:ilvl w:val="0"/>
          <w:numId w:val="15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Feeling Inside Out</w:t>
      </w:r>
    </w:p>
    <w:p w14:paraId="00F6765B" w14:textId="77777777" w:rsidR="00B77780" w:rsidRDefault="00B77780" w:rsidP="00B77780">
      <w:pPr>
        <w:numPr>
          <w:ilvl w:val="0"/>
          <w:numId w:val="15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Super Susie Gets Angry</w:t>
      </w:r>
    </w:p>
    <w:p w14:paraId="49CF0981" w14:textId="77777777" w:rsidR="00EB63F9" w:rsidRPr="00B77780" w:rsidRDefault="00EB63F9" w:rsidP="00EB63F9">
      <w:pPr>
        <w:ind w:left="720"/>
        <w:rPr>
          <w:rFonts w:cstheme="minorHAnsi"/>
          <w:sz w:val="28"/>
          <w:szCs w:val="28"/>
        </w:rPr>
      </w:pPr>
    </w:p>
    <w:p w14:paraId="0A27348A" w14:textId="77777777" w:rsidR="00B77780" w:rsidRPr="00B77780" w:rsidRDefault="00B77780" w:rsidP="00B77780">
      <w:pPr>
        <w:ind w:left="360"/>
        <w:rPr>
          <w:rFonts w:cstheme="minorHAnsi"/>
          <w:b/>
          <w:bCs/>
          <w:sz w:val="28"/>
          <w:szCs w:val="28"/>
        </w:rPr>
      </w:pPr>
      <w:r w:rsidRPr="00B77780">
        <w:rPr>
          <w:rFonts w:cstheme="minorHAnsi"/>
          <w:b/>
          <w:bCs/>
          <w:sz w:val="28"/>
          <w:szCs w:val="28"/>
        </w:rPr>
        <w:t>Term 5</w:t>
      </w:r>
    </w:p>
    <w:p w14:paraId="1D173D72" w14:textId="77777777" w:rsidR="00B77780" w:rsidRPr="00B77780" w:rsidRDefault="00B77780" w:rsidP="00B77780">
      <w:pPr>
        <w:numPr>
          <w:ilvl w:val="0"/>
          <w:numId w:val="16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The Cycle of Life</w:t>
      </w:r>
    </w:p>
    <w:p w14:paraId="1F9CFCF2" w14:textId="77777777" w:rsidR="00B77780" w:rsidRPr="00B77780" w:rsidRDefault="00B77780" w:rsidP="00B77780">
      <w:pPr>
        <w:numPr>
          <w:ilvl w:val="0"/>
          <w:numId w:val="16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Beginnings and Endings</w:t>
      </w:r>
    </w:p>
    <w:p w14:paraId="64A0866C" w14:textId="77777777" w:rsidR="00B77780" w:rsidRPr="00B77780" w:rsidRDefault="00B77780" w:rsidP="00B77780">
      <w:pPr>
        <w:numPr>
          <w:ilvl w:val="0"/>
          <w:numId w:val="16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Change Is All Around</w:t>
      </w:r>
    </w:p>
    <w:p w14:paraId="7D51CFC2" w14:textId="77777777" w:rsidR="00B77780" w:rsidRPr="00B77780" w:rsidRDefault="00B77780" w:rsidP="00B77780">
      <w:pPr>
        <w:numPr>
          <w:ilvl w:val="0"/>
          <w:numId w:val="16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Real Life Online</w:t>
      </w:r>
    </w:p>
    <w:p w14:paraId="469C4B00" w14:textId="77777777" w:rsidR="00B77780" w:rsidRPr="00B77780" w:rsidRDefault="00B77780" w:rsidP="00B77780">
      <w:pPr>
        <w:numPr>
          <w:ilvl w:val="0"/>
          <w:numId w:val="16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lastRenderedPageBreak/>
        <w:t>Rules to Help Us</w:t>
      </w:r>
    </w:p>
    <w:p w14:paraId="74F60CD9" w14:textId="77777777" w:rsidR="00B77780" w:rsidRPr="00B77780" w:rsidRDefault="00B77780" w:rsidP="00B77780">
      <w:pPr>
        <w:ind w:left="360"/>
        <w:rPr>
          <w:rFonts w:cstheme="minorHAnsi"/>
          <w:b/>
          <w:bCs/>
          <w:sz w:val="28"/>
          <w:szCs w:val="28"/>
        </w:rPr>
      </w:pPr>
      <w:r w:rsidRPr="00B77780">
        <w:rPr>
          <w:rFonts w:cstheme="minorHAnsi"/>
          <w:b/>
          <w:bCs/>
          <w:sz w:val="28"/>
          <w:szCs w:val="28"/>
        </w:rPr>
        <w:t>Term 6</w:t>
      </w:r>
    </w:p>
    <w:p w14:paraId="1E57D679" w14:textId="77777777" w:rsidR="00B77780" w:rsidRPr="00B77780" w:rsidRDefault="00B77780" w:rsidP="00B77780">
      <w:pPr>
        <w:numPr>
          <w:ilvl w:val="0"/>
          <w:numId w:val="17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Three in One</w:t>
      </w:r>
    </w:p>
    <w:p w14:paraId="2ACB9A54" w14:textId="77777777" w:rsidR="00B77780" w:rsidRPr="00B77780" w:rsidRDefault="00B77780" w:rsidP="00B77780">
      <w:pPr>
        <w:numPr>
          <w:ilvl w:val="0"/>
          <w:numId w:val="17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Who Is My Neighbour?</w:t>
      </w:r>
    </w:p>
    <w:p w14:paraId="5FEC4F19" w14:textId="77777777" w:rsidR="00B77780" w:rsidRPr="00B77780" w:rsidRDefault="00B77780" w:rsidP="00B77780">
      <w:pPr>
        <w:numPr>
          <w:ilvl w:val="0"/>
          <w:numId w:val="17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The Communities We Live In</w:t>
      </w:r>
    </w:p>
    <w:p w14:paraId="07A34FF9" w14:textId="77777777" w:rsidR="00B77780" w:rsidRDefault="00B77780" w:rsidP="00B77780">
      <w:pPr>
        <w:numPr>
          <w:ilvl w:val="0"/>
          <w:numId w:val="17"/>
        </w:numPr>
        <w:rPr>
          <w:rFonts w:cstheme="minorHAnsi"/>
          <w:sz w:val="28"/>
          <w:szCs w:val="28"/>
        </w:rPr>
      </w:pPr>
      <w:r w:rsidRPr="00B77780">
        <w:rPr>
          <w:rFonts w:cstheme="minorHAnsi"/>
          <w:sz w:val="28"/>
          <w:szCs w:val="28"/>
        </w:rPr>
        <w:t>Needs and Wants</w:t>
      </w:r>
    </w:p>
    <w:p w14:paraId="2DDF87C1" w14:textId="77777777" w:rsidR="00B77780" w:rsidRPr="00B77780" w:rsidRDefault="00B77780" w:rsidP="00B77780">
      <w:pPr>
        <w:ind w:left="720"/>
        <w:rPr>
          <w:rFonts w:cstheme="minorHAnsi"/>
          <w:sz w:val="28"/>
          <w:szCs w:val="28"/>
        </w:rPr>
      </w:pPr>
    </w:p>
    <w:p w14:paraId="44EF8664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Our scheme of work provides progressive learning throughout the school, enabling children to develop an understanding of healthy and positive relationships, personal wellbeing and responsible citizenship.</w:t>
      </w:r>
    </w:p>
    <w:p w14:paraId="34038298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043A1A8D" w14:textId="3CD77F9C" w:rsidR="004B2335" w:rsidRPr="004B2335" w:rsidRDefault="00676F7A" w:rsidP="004B2335">
      <w:pPr>
        <w:ind w:left="360"/>
        <w:rPr>
          <w:rFonts w:cstheme="minorHAnsi"/>
          <w:sz w:val="28"/>
          <w:szCs w:val="28"/>
        </w:rPr>
      </w:pPr>
      <w:r w:rsidRPr="00676F7A">
        <w:rPr>
          <w:rFonts w:cstheme="minorHAnsi"/>
          <w:noProof/>
          <w:sz w:val="28"/>
          <w:szCs w:val="28"/>
        </w:rPr>
        <w:drawing>
          <wp:inline distT="0" distB="0" distL="0" distR="0" wp14:anchorId="32475A4A" wp14:editId="57835216">
            <wp:extent cx="6732270" cy="2284095"/>
            <wp:effectExtent l="0" t="0" r="0" b="1905"/>
            <wp:docPr id="1220594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5945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227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5F6D6" w14:textId="77777777" w:rsidR="00676F7A" w:rsidRDefault="00676F7A" w:rsidP="004B2335">
      <w:pPr>
        <w:ind w:left="360"/>
        <w:rPr>
          <w:rFonts w:cstheme="minorHAnsi"/>
          <w:sz w:val="28"/>
          <w:szCs w:val="28"/>
        </w:rPr>
      </w:pPr>
    </w:p>
    <w:p w14:paraId="441951CA" w14:textId="55CE64AD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 xml:space="preserve">If you have any questions regarding the </w:t>
      </w:r>
      <w:r w:rsidR="00272EA4">
        <w:rPr>
          <w:rFonts w:cstheme="minorHAnsi"/>
          <w:sz w:val="28"/>
          <w:szCs w:val="28"/>
        </w:rPr>
        <w:t>RHE</w:t>
      </w:r>
      <w:r w:rsidRPr="004B2335">
        <w:rPr>
          <w:rFonts w:cstheme="minorHAnsi"/>
          <w:sz w:val="28"/>
          <w:szCs w:val="28"/>
        </w:rPr>
        <w:t xml:space="preserve"> curriculum, please contact the school office.</w:t>
      </w:r>
    </w:p>
    <w:p w14:paraId="1A637F90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76216E3B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Yours sincerely,</w:t>
      </w:r>
    </w:p>
    <w:p w14:paraId="7B8ED31A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Ms L Bourne</w:t>
      </w:r>
    </w:p>
    <w:p w14:paraId="31458E72" w14:textId="1730A4B4" w:rsidR="004B2335" w:rsidRPr="004B2335" w:rsidRDefault="00272EA4" w:rsidP="004B2335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4B2335" w:rsidRPr="004B2335">
        <w:rPr>
          <w:rFonts w:cstheme="minorHAnsi"/>
          <w:sz w:val="28"/>
          <w:szCs w:val="28"/>
        </w:rPr>
        <w:t xml:space="preserve"> Lead</w:t>
      </w:r>
    </w:p>
    <w:p w14:paraId="78604393" w14:textId="28B4C4DD" w:rsidR="00D46735" w:rsidRPr="002854F0" w:rsidRDefault="00D46735" w:rsidP="00941C41">
      <w:pPr>
        <w:rPr>
          <w:sz w:val="28"/>
          <w:szCs w:val="28"/>
        </w:rPr>
      </w:pPr>
    </w:p>
    <w:sectPr w:rsidR="00D46735" w:rsidRPr="002854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680" w:bottom="1418" w:left="62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A19BB" w14:textId="77777777" w:rsidR="00064688" w:rsidRDefault="00064688">
      <w:pPr>
        <w:spacing w:line="240" w:lineRule="auto"/>
      </w:pPr>
      <w:r>
        <w:separator/>
      </w:r>
    </w:p>
  </w:endnote>
  <w:endnote w:type="continuationSeparator" w:id="0">
    <w:p w14:paraId="107AEA8B" w14:textId="77777777" w:rsidR="00064688" w:rsidRDefault="000646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ommercialScript BT">
    <w:altName w:val="Mistral"/>
    <w:charset w:val="00"/>
    <w:family w:val="script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7BD0" w14:textId="77777777" w:rsidR="00D46735" w:rsidRDefault="00D467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F4DE" w14:textId="77777777" w:rsidR="00D46735" w:rsidRDefault="004519A8">
    <w:pPr>
      <w:pStyle w:val="Footer"/>
      <w:ind w:left="-709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703296" behindDoc="0" locked="0" layoutInCell="1" allowOverlap="1" wp14:anchorId="787A8E76" wp14:editId="10B840E0">
          <wp:simplePos x="0" y="0"/>
          <wp:positionH relativeFrom="page">
            <wp:align>left</wp:align>
          </wp:positionH>
          <wp:positionV relativeFrom="paragraph">
            <wp:posOffset>-577215</wp:posOffset>
          </wp:positionV>
          <wp:extent cx="752475" cy="790575"/>
          <wp:effectExtent l="0" t="0" r="9525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5104" behindDoc="0" locked="0" layoutInCell="1" allowOverlap="1" wp14:anchorId="079D9C88" wp14:editId="448AC800">
          <wp:simplePos x="0" y="0"/>
          <wp:positionH relativeFrom="column">
            <wp:posOffset>-320040</wp:posOffset>
          </wp:positionH>
          <wp:positionV relativeFrom="paragraph">
            <wp:posOffset>-577215</wp:posOffset>
          </wp:positionV>
          <wp:extent cx="4105275" cy="991870"/>
          <wp:effectExtent l="0" t="0" r="952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l="9163" t="73276" r="42969" b="14430"/>
                  <a:stretch/>
                </pic:blipFill>
                <pic:spPr bwMode="auto">
                  <a:xfrm>
                    <a:off x="0" y="0"/>
                    <a:ext cx="4105275" cy="991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6128" behindDoc="0" locked="0" layoutInCell="1" allowOverlap="1" wp14:anchorId="1B27837D" wp14:editId="55EC23EE">
          <wp:simplePos x="0" y="0"/>
          <wp:positionH relativeFrom="column">
            <wp:posOffset>4890135</wp:posOffset>
          </wp:positionH>
          <wp:positionV relativeFrom="paragraph">
            <wp:posOffset>-473075</wp:posOffset>
          </wp:positionV>
          <wp:extent cx="1009650" cy="733425"/>
          <wp:effectExtent l="0" t="0" r="0" b="9525"/>
          <wp:wrapSquare wrapText="bothSides"/>
          <wp:docPr id="6" name="Picture 6" descr="C:\Users\HReynolds\AppData\Local\Microsoft\Windows\INetCache\Content.Outlook\XAJ78WKY\KCSP Logo NEW (small) (00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Reynolds\AppData\Local\Microsoft\Windows\INetCache\Content.Outlook\XAJ78WKY\KCSP Logo NEW (small) (003)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D40B3"/>
        <w:lang w:eastAsia="en-GB"/>
      </w:rPr>
      <w:drawing>
        <wp:anchor distT="0" distB="0" distL="114300" distR="114300" simplePos="0" relativeHeight="251656192" behindDoc="0" locked="0" layoutInCell="1" allowOverlap="1" wp14:anchorId="5F2B5347" wp14:editId="1C26A143">
          <wp:simplePos x="0" y="0"/>
          <wp:positionH relativeFrom="column">
            <wp:posOffset>3794760</wp:posOffset>
          </wp:positionH>
          <wp:positionV relativeFrom="paragraph">
            <wp:posOffset>-510540</wp:posOffset>
          </wp:positionV>
          <wp:extent cx="1019175" cy="811530"/>
          <wp:effectExtent l="0" t="0" r="9525" b="7620"/>
          <wp:wrapNone/>
          <wp:docPr id="1" name="irc_mi" descr="Image result for archdiocese of southwark logo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archdiocese of southwark logo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33664" behindDoc="1" locked="0" layoutInCell="1" allowOverlap="1" wp14:anchorId="11055259" wp14:editId="1434CCFE">
          <wp:simplePos x="0" y="0"/>
          <wp:positionH relativeFrom="column">
            <wp:posOffset>6023610</wp:posOffset>
          </wp:positionH>
          <wp:positionV relativeFrom="paragraph">
            <wp:posOffset>-548640</wp:posOffset>
          </wp:positionV>
          <wp:extent cx="893445" cy="835025"/>
          <wp:effectExtent l="19050" t="19050" r="20955" b="22225"/>
          <wp:wrapTight wrapText="bothSides">
            <wp:wrapPolygon edited="0">
              <wp:start x="-461" y="-493"/>
              <wp:lineTo x="-461" y="21682"/>
              <wp:lineTo x="21646" y="21682"/>
              <wp:lineTo x="21646" y="-493"/>
              <wp:lineTo x="-461" y="-493"/>
            </wp:wrapPolygon>
          </wp:wrapTight>
          <wp:docPr id="3" name="Picture 3" descr="\\Admin-Dc01\leec$\Pictures\St Josephs Website\14x14_StJoseph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dmin-Dc01\leec$\Pictures\St Josephs Website\14x14_StJosephs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35025"/>
                  </a:xfrm>
                  <a:prstGeom prst="rect">
                    <a:avLst/>
                  </a:prstGeom>
                  <a:noFill/>
                  <a:ln w="25400">
                    <a:solidFill>
                      <a:srgbClr val="002060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0C616" w14:textId="77777777" w:rsidR="00D46735" w:rsidRDefault="00D46735">
    <w:pPr>
      <w:pStyle w:val="Footer"/>
      <w:ind w:left="-7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A356" w14:textId="77777777" w:rsidR="00D46735" w:rsidRDefault="00D46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DE278" w14:textId="77777777" w:rsidR="00064688" w:rsidRDefault="00064688">
      <w:pPr>
        <w:spacing w:line="240" w:lineRule="auto"/>
      </w:pPr>
      <w:r>
        <w:separator/>
      </w:r>
    </w:p>
  </w:footnote>
  <w:footnote w:type="continuationSeparator" w:id="0">
    <w:p w14:paraId="5DAA759C" w14:textId="77777777" w:rsidR="00064688" w:rsidRDefault="000646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C9C" w14:textId="77777777" w:rsidR="00D46735" w:rsidRDefault="00D467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C12B" w14:textId="77777777" w:rsidR="00D46735" w:rsidRDefault="004519A8">
    <w:pPr>
      <w:spacing w:before="100" w:beforeAutospacing="1"/>
      <w:jc w:val="center"/>
      <w:rPr>
        <w:rFonts w:ascii="Book Antiqua" w:hAnsi="Book Antiqua" w:cs="Andalus"/>
        <w:b/>
        <w:color w:val="0D40B3"/>
        <w:sz w:val="48"/>
        <w:szCs w:val="48"/>
      </w:rPr>
    </w:pPr>
    <w:r>
      <w:rPr>
        <w:rFonts w:ascii="Book Antiqua" w:hAnsi="Book Antiqua" w:cs="Andalus"/>
        <w:b/>
        <w:color w:val="0D40B3"/>
        <w:sz w:val="50"/>
        <w:szCs w:val="50"/>
      </w:rPr>
      <w:t>St. Joseph’s Catholic Primary School</w:t>
    </w:r>
  </w:p>
  <w:p w14:paraId="532C702D" w14:textId="77777777" w:rsidR="00D46735" w:rsidRDefault="004519A8">
    <w:pPr>
      <w:ind w:left="2880" w:firstLine="720"/>
      <w:jc w:val="center"/>
      <w:rPr>
        <w:rFonts w:ascii="Book Antiqua" w:hAnsi="Book Antiqua" w:cs="Andalus"/>
        <w:i/>
        <w:color w:val="0D40B3"/>
        <w:sz w:val="20"/>
        <w:szCs w:val="20"/>
      </w:rPr>
    </w:pPr>
    <w:r>
      <w:rPr>
        <w:rFonts w:ascii="Book Antiqua" w:hAnsi="Book Antiqua" w:cs="Andalus"/>
        <w:noProof/>
        <w:color w:val="0D40B3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3AA60F6B" wp14:editId="0FAA3E69">
              <wp:simplePos x="0" y="0"/>
              <wp:positionH relativeFrom="column">
                <wp:posOffset>4238625</wp:posOffset>
              </wp:positionH>
              <wp:positionV relativeFrom="paragraph">
                <wp:posOffset>210185</wp:posOffset>
              </wp:positionV>
              <wp:extent cx="2360930" cy="140462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8E9A4" w14:textId="77777777" w:rsidR="00D46735" w:rsidRDefault="004519A8">
                          <w:pPr>
                            <w:rPr>
                              <w:rFonts w:ascii="Book Antiqua" w:hAnsi="Book Antiqua" w:cs="Andalus"/>
                              <w:i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8"/>
                              <w:szCs w:val="18"/>
                            </w:rPr>
                            <w:t xml:space="preserve">                                            </w:t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Springhead Road</w:t>
                          </w:r>
                        </w:p>
                        <w:p w14:paraId="1318095B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                                                             Northfleet, </w:t>
                          </w:r>
                        </w:p>
                        <w:p w14:paraId="1C2B9432" w14:textId="77777777" w:rsidR="00D46735" w:rsidRDefault="004519A8">
                          <w:pPr>
                            <w:ind w:left="2880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Kent</w:t>
                          </w:r>
                        </w:p>
                        <w:p w14:paraId="4EE0F51D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 xml:space="preserve">             DA11 9QZ</w:t>
                          </w:r>
                        </w:p>
                        <w:p w14:paraId="27284728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>Tel: (01474) 533515</w:t>
                          </w:r>
                        </w:p>
                        <w:p w14:paraId="4F3E9967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Book Antiqua" w:hAnsi="Book Antiqua" w:cs="Andalus"/>
                                <w:color w:val="0D40B3"/>
                                <w:sz w:val="16"/>
                                <w:szCs w:val="18"/>
                              </w:rPr>
                              <w:t>office@st-josephs-northfleet.kcsp.org.uk</w:t>
                            </w:r>
                          </w:hyperlink>
                        </w:p>
                        <w:p w14:paraId="2F8FF663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Website: www.st-josephs-northfleet.kent.sch.uk</w:t>
                          </w:r>
                          <w:r>
                            <w:rPr>
                              <w:color w:val="0D40B3"/>
                              <w:sz w:val="20"/>
                            </w:rPr>
                            <w:t xml:space="preserve"> </w:t>
                          </w:r>
                        </w:p>
                        <w:p w14:paraId="40EBF201" w14:textId="77777777" w:rsidR="00D46735" w:rsidRDefault="00D46735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A60F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33.75pt;margin-top:16.55pt;width:185.9pt;height:110.6pt;z-index:2517002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P954hHiAAAACwEAAA8AAAAAAAAAAAAAAAAAaAQAAGRycy9kb3ducmV2LnhtbFBLBQYAAAAABAAE&#10;APMAAAB3BQAAAAA=&#10;" stroked="f">
              <v:textbox style="mso-fit-shape-to-text:t">
                <w:txbxContent>
                  <w:p w14:paraId="48A8E9A4" w14:textId="77777777" w:rsidR="00D46735" w:rsidRDefault="004519A8">
                    <w:pPr>
                      <w:rPr>
                        <w:rFonts w:ascii="Book Antiqua" w:hAnsi="Book Antiqua" w:cs="Andalus"/>
                        <w:i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8"/>
                        <w:szCs w:val="18"/>
                      </w:rPr>
                      <w:t xml:space="preserve">                                            </w:t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Springhead Road</w:t>
                    </w:r>
                  </w:p>
                  <w:p w14:paraId="1318095B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                                                             Northfleet, </w:t>
                    </w:r>
                  </w:p>
                  <w:p w14:paraId="1C2B9432" w14:textId="77777777" w:rsidR="00D46735" w:rsidRDefault="004519A8">
                    <w:pPr>
                      <w:ind w:left="2880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Kent</w:t>
                    </w:r>
                  </w:p>
                  <w:p w14:paraId="4EE0F51D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 xml:space="preserve">             DA11 9QZ</w:t>
                    </w:r>
                  </w:p>
                  <w:p w14:paraId="27284728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>Tel: (01474) 533515</w:t>
                    </w:r>
                  </w:p>
                  <w:p w14:paraId="4F3E9967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Book Antiqua" w:hAnsi="Book Antiqua" w:cs="Andalus"/>
                          <w:color w:val="0D40B3"/>
                          <w:sz w:val="16"/>
                          <w:szCs w:val="18"/>
                        </w:rPr>
                        <w:t>office@st-josephs-northfleet.kcsp.org.uk</w:t>
                      </w:r>
                    </w:hyperlink>
                  </w:p>
                  <w:p w14:paraId="2F8FF663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Website: www.st-josephs-northfleet.kent.sch.uk</w:t>
                    </w:r>
                    <w:r>
                      <w:rPr>
                        <w:color w:val="0D40B3"/>
                        <w:sz w:val="20"/>
                      </w:rPr>
                      <w:t xml:space="preserve"> </w:t>
                    </w:r>
                  </w:p>
                  <w:p w14:paraId="40EBF201" w14:textId="77777777" w:rsidR="00D46735" w:rsidRDefault="00D46735"/>
                </w:txbxContent>
              </v:textbox>
              <w10:wrap type="square"/>
            </v:shape>
          </w:pict>
        </mc:Fallback>
      </mc:AlternateContent>
    </w:r>
    <w:r>
      <w:rPr>
        <w:rFonts w:ascii="Book Antiqua" w:hAnsi="Book Antiqua" w:cs="Andalus"/>
        <w:i/>
        <w:color w:val="0D40B3"/>
        <w:sz w:val="24"/>
        <w:szCs w:val="24"/>
      </w:rPr>
      <w:t xml:space="preserve">      Archdiocese of Southwark</w:t>
    </w:r>
  </w:p>
  <w:p w14:paraId="6AD85B37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Book Antiqua" w:hAnsi="Book Antiqua" w:cs="Andalus"/>
        <w:noProof/>
        <w:color w:val="C00000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98176" behindDoc="0" locked="0" layoutInCell="1" allowOverlap="1" wp14:anchorId="11290103" wp14:editId="6D1892C6">
              <wp:simplePos x="0" y="0"/>
              <wp:positionH relativeFrom="margin">
                <wp:align>left</wp:align>
              </wp:positionH>
              <wp:positionV relativeFrom="paragraph">
                <wp:posOffset>178435</wp:posOffset>
              </wp:positionV>
              <wp:extent cx="2886075" cy="87630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03042F" w14:textId="77777777" w:rsidR="00D46735" w:rsidRDefault="004519A8">
                          <w:pPr>
                            <w:rPr>
                              <w:color w:val="0D40B3"/>
                              <w:sz w:val="20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L Owen – BA – Co-Headteacher</w:t>
                          </w:r>
                        </w:p>
                        <w:p w14:paraId="46C43566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M Sparkes - Co-Headteacher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290103" id="_x0000_s1027" type="#_x0000_t202" style="position:absolute;margin-left:0;margin-top:14.05pt;width:227.25pt;height:69pt;z-index:251698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" stroked="f">
              <v:textbox>
                <w:txbxContent>
                  <w:p w14:paraId="1803042F" w14:textId="77777777" w:rsidR="00D46735" w:rsidRDefault="004519A8">
                    <w:pPr>
                      <w:rPr>
                        <w:color w:val="0D40B3"/>
                        <w:sz w:val="20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L Owen – BA – Co-Headteacher</w:t>
                    </w:r>
                  </w:p>
                  <w:p w14:paraId="46C43566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M Sparkes - Co-Headteacher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9304A44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C9DBACB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6A13B80A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1883D9D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CommercialScript BT" w:hAnsi="CommercialScript BT" w:cs="Andalus"/>
        <w:b/>
        <w:noProof/>
        <w:color w:val="C00000"/>
        <w:sz w:val="28"/>
        <w:szCs w:val="16"/>
        <w:lang w:eastAsia="en-GB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62C3A918" wp14:editId="073ADE9B">
              <wp:simplePos x="0" y="0"/>
              <wp:positionH relativeFrom="margin">
                <wp:posOffset>1832610</wp:posOffset>
              </wp:positionH>
              <wp:positionV relativeFrom="paragraph">
                <wp:posOffset>248920</wp:posOffset>
              </wp:positionV>
              <wp:extent cx="2809875" cy="514350"/>
              <wp:effectExtent l="0" t="0" r="9525" b="0"/>
              <wp:wrapThrough wrapText="bothSides">
                <wp:wrapPolygon edited="0">
                  <wp:start x="0" y="0"/>
                  <wp:lineTo x="0" y="20800"/>
                  <wp:lineTo x="21527" y="20800"/>
                  <wp:lineTo x="21527" y="0"/>
                  <wp:lineTo x="0" y="0"/>
                </wp:wrapPolygon>
              </wp:wrapThrough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90E6E" w14:textId="77777777" w:rsidR="00D46735" w:rsidRDefault="004519A8">
                          <w:pP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</w:pPr>
                          <w: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  <w:t xml:space="preserve">  Striving for excellence in the Light of God</w:t>
                          </w:r>
                        </w:p>
                        <w:p w14:paraId="430B4822" w14:textId="77777777" w:rsidR="00D46735" w:rsidRDefault="00D46735">
                          <w:pPr>
                            <w:rPr>
                              <w:color w:val="0D40B3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C3A918" id="_x0000_s1028" type="#_x0000_t202" style="position:absolute;margin-left:144.3pt;margin-top:19.6pt;width:221.25pt;height:40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" stroked="f">
              <v:textbox>
                <w:txbxContent>
                  <w:p w14:paraId="15D90E6E" w14:textId="77777777" w:rsidR="00D46735" w:rsidRDefault="004519A8">
                    <w:pP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</w:pPr>
                    <w: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  <w:t xml:space="preserve">  Striving for excellence in the Light of God</w:t>
                    </w:r>
                  </w:p>
                  <w:p w14:paraId="430B4822" w14:textId="77777777" w:rsidR="00D46735" w:rsidRDefault="00D46735">
                    <w:pPr>
                      <w:rPr>
                        <w:color w:val="0D40B3"/>
                        <w:sz w:val="24"/>
                      </w:rPr>
                    </w:pPr>
                  </w:p>
                </w:txbxContent>
              </v:textbox>
              <w10:wrap type="through" anchorx="margin"/>
            </v:shape>
          </w:pict>
        </mc:Fallback>
      </mc:AlternateContent>
    </w:r>
    <w:r>
      <w:rPr>
        <w:rFonts w:ascii="CommercialScript BT" w:hAnsi="CommercialScript BT" w:cs="Andalus"/>
        <w:b/>
        <w:color w:val="C00000"/>
        <w:sz w:val="28"/>
        <w:szCs w:val="16"/>
      </w:rPr>
      <w:t xml:space="preserve">                                               </w:t>
    </w:r>
  </w:p>
  <w:p w14:paraId="32B06BAE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64C6" w14:textId="77777777" w:rsidR="00D46735" w:rsidRDefault="00D467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09DA"/>
    <w:multiLevelType w:val="hybridMultilevel"/>
    <w:tmpl w:val="512C84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D0F9E"/>
    <w:multiLevelType w:val="multilevel"/>
    <w:tmpl w:val="B2F88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003914"/>
    <w:multiLevelType w:val="multilevel"/>
    <w:tmpl w:val="DA4A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E22A1A"/>
    <w:multiLevelType w:val="multilevel"/>
    <w:tmpl w:val="BAEA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4A43D0"/>
    <w:multiLevelType w:val="hybridMultilevel"/>
    <w:tmpl w:val="7480ACA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D5B04"/>
    <w:multiLevelType w:val="multilevel"/>
    <w:tmpl w:val="CB14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741111"/>
    <w:multiLevelType w:val="multilevel"/>
    <w:tmpl w:val="C6F4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B07188"/>
    <w:multiLevelType w:val="multilevel"/>
    <w:tmpl w:val="5972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AC6476"/>
    <w:multiLevelType w:val="multilevel"/>
    <w:tmpl w:val="B9C6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ACE0FAB"/>
    <w:multiLevelType w:val="multilevel"/>
    <w:tmpl w:val="8760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5D777D"/>
    <w:multiLevelType w:val="multilevel"/>
    <w:tmpl w:val="91B8C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FB6999"/>
    <w:multiLevelType w:val="multilevel"/>
    <w:tmpl w:val="C392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0D0EE1"/>
    <w:multiLevelType w:val="multilevel"/>
    <w:tmpl w:val="17A2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5A0C5C"/>
    <w:multiLevelType w:val="multilevel"/>
    <w:tmpl w:val="CF6C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2B4EF8"/>
    <w:multiLevelType w:val="multilevel"/>
    <w:tmpl w:val="8190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795D8D"/>
    <w:multiLevelType w:val="multilevel"/>
    <w:tmpl w:val="692A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5D71A6"/>
    <w:multiLevelType w:val="multilevel"/>
    <w:tmpl w:val="793E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483353">
    <w:abstractNumId w:val="0"/>
  </w:num>
  <w:num w:numId="2" w16cid:durableId="1303851535">
    <w:abstractNumId w:val="4"/>
  </w:num>
  <w:num w:numId="3" w16cid:durableId="309675165">
    <w:abstractNumId w:val="5"/>
  </w:num>
  <w:num w:numId="4" w16cid:durableId="1362972144">
    <w:abstractNumId w:val="1"/>
  </w:num>
  <w:num w:numId="5" w16cid:durableId="510492304">
    <w:abstractNumId w:val="7"/>
  </w:num>
  <w:num w:numId="6" w16cid:durableId="575937891">
    <w:abstractNumId w:val="3"/>
  </w:num>
  <w:num w:numId="7" w16cid:durableId="478351012">
    <w:abstractNumId w:val="2"/>
  </w:num>
  <w:num w:numId="8" w16cid:durableId="492766760">
    <w:abstractNumId w:val="8"/>
  </w:num>
  <w:num w:numId="9" w16cid:durableId="621500207">
    <w:abstractNumId w:val="9"/>
  </w:num>
  <w:num w:numId="10" w16cid:durableId="1331375119">
    <w:abstractNumId w:val="16"/>
  </w:num>
  <w:num w:numId="11" w16cid:durableId="1626617671">
    <w:abstractNumId w:val="14"/>
  </w:num>
  <w:num w:numId="12" w16cid:durableId="1308515106">
    <w:abstractNumId w:val="12"/>
  </w:num>
  <w:num w:numId="13" w16cid:durableId="843207023">
    <w:abstractNumId w:val="15"/>
  </w:num>
  <w:num w:numId="14" w16cid:durableId="1887637640">
    <w:abstractNumId w:val="10"/>
  </w:num>
  <w:num w:numId="15" w16cid:durableId="922031863">
    <w:abstractNumId w:val="13"/>
  </w:num>
  <w:num w:numId="16" w16cid:durableId="610168404">
    <w:abstractNumId w:val="6"/>
  </w:num>
  <w:num w:numId="17" w16cid:durableId="669224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735"/>
    <w:rsid w:val="000443C7"/>
    <w:rsid w:val="00064688"/>
    <w:rsid w:val="00157F95"/>
    <w:rsid w:val="00272EA4"/>
    <w:rsid w:val="002854F0"/>
    <w:rsid w:val="003E326E"/>
    <w:rsid w:val="00401C93"/>
    <w:rsid w:val="004519A8"/>
    <w:rsid w:val="004B2335"/>
    <w:rsid w:val="0054259F"/>
    <w:rsid w:val="00553A6D"/>
    <w:rsid w:val="00676F7A"/>
    <w:rsid w:val="00767EC2"/>
    <w:rsid w:val="00775C12"/>
    <w:rsid w:val="00941C41"/>
    <w:rsid w:val="00B60BA8"/>
    <w:rsid w:val="00B77780"/>
    <w:rsid w:val="00BD36E9"/>
    <w:rsid w:val="00D46735"/>
    <w:rsid w:val="00DA3C2F"/>
    <w:rsid w:val="00EB27C5"/>
    <w:rsid w:val="00EB63F9"/>
    <w:rsid w:val="00F01041"/>
    <w:rsid w:val="00F56DB4"/>
    <w:rsid w:val="00FE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6586B"/>
  <w15:docId w15:val="{A91FB52F-E520-4E22-96CB-8B32128C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autoSpaceDE w:val="0"/>
      <w:autoSpaceDN w:val="0"/>
      <w:spacing w:line="240" w:lineRule="auto"/>
      <w:outlineLvl w:val="0"/>
    </w:pPr>
    <w:rPr>
      <w:rFonts w:ascii="Arial" w:eastAsia="Times New Roman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C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C4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B2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hyperlink" Target="http://www.google.co.uk/url?sa=i&amp;rct=j&amp;q=&amp;esrc=s&amp;source=images&amp;cd=&amp;cad=rja&amp;uact=8&amp;ved=0ahUKEwiy3ta0pcvQAhWHJsAKHaSgDgAQjRwIBw&amp;url=http://www.stgeorgescathedral.org.uk/&amp;bvm=bv.139782543,d.ZGg&amp;psig=AFQjCNEFwpreMAGthpXfk9wvOiccADZ4sQ&amp;ust=1480416957144059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st-josephs-northfleet.kcsp.org.uk" TargetMode="External"/><Relationship Id="rId1" Type="http://schemas.openxmlformats.org/officeDocument/2006/relationships/hyperlink" Target="mailto:office@st-josephs-northfleet.kcsp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inab.STJOSEPHSA\Application%20Data\Microsoft\Templates\St%20Joseph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C1BE3-240F-4786-9EDF-CC13CA819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 Josephs Letterhead</Template>
  <TotalTime>1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TINAB</dc:creator>
  <cp:lastModifiedBy>Laura Bourne</cp:lastModifiedBy>
  <cp:revision>8</cp:revision>
  <cp:lastPrinted>2023-09-04T15:24:00Z</cp:lastPrinted>
  <dcterms:created xsi:type="dcterms:W3CDTF">2026-09-13T19:46:00Z</dcterms:created>
  <dcterms:modified xsi:type="dcterms:W3CDTF">2026-09-15T21:51:00Z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2026-09-13T19:18:17Z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75f5f7ce-b979-43bd-96d9-a0ad26ca9d5d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10, 3, 0, 1</vt:lpwstr>
  </property>
</Properties>
</file>