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983C6" w14:textId="77777777" w:rsidR="002854F0" w:rsidRPr="002854F0" w:rsidRDefault="002854F0" w:rsidP="00941C41">
      <w:pPr>
        <w:rPr>
          <w:rFonts w:cstheme="minorHAnsi"/>
          <w:b/>
          <w:bCs/>
          <w:sz w:val="28"/>
          <w:szCs w:val="28"/>
        </w:rPr>
      </w:pPr>
    </w:p>
    <w:p w14:paraId="0F6AD3CD" w14:textId="77777777" w:rsidR="00941C41" w:rsidRPr="002854F0" w:rsidRDefault="00941C41" w:rsidP="00941C41">
      <w:pPr>
        <w:rPr>
          <w:rFonts w:cstheme="minorHAnsi"/>
          <w:sz w:val="28"/>
          <w:szCs w:val="28"/>
        </w:rPr>
      </w:pPr>
      <w:r w:rsidRPr="002854F0">
        <w:rPr>
          <w:rFonts w:cstheme="minorHAnsi"/>
          <w:sz w:val="28"/>
          <w:szCs w:val="28"/>
        </w:rPr>
        <w:t>Dear Parents/Carers,</w:t>
      </w:r>
    </w:p>
    <w:p w14:paraId="059D5178" w14:textId="77777777" w:rsidR="002854F0" w:rsidRPr="002854F0" w:rsidRDefault="002854F0" w:rsidP="00941C41">
      <w:pPr>
        <w:rPr>
          <w:rFonts w:cstheme="minorHAnsi"/>
          <w:sz w:val="28"/>
          <w:szCs w:val="28"/>
        </w:rPr>
      </w:pPr>
    </w:p>
    <w:p w14:paraId="518AFAB0" w14:textId="20DC24FA" w:rsidR="00156C0B" w:rsidRPr="00156C0B" w:rsidRDefault="00156C0B" w:rsidP="00156C0B">
      <w:pPr>
        <w:rPr>
          <w:rFonts w:cstheme="minorHAnsi"/>
          <w:b/>
          <w:bCs/>
          <w:sz w:val="28"/>
          <w:szCs w:val="28"/>
        </w:rPr>
      </w:pPr>
      <w:r w:rsidRPr="00156C0B">
        <w:rPr>
          <w:rFonts w:cstheme="minorHAnsi"/>
          <w:b/>
          <w:bCs/>
          <w:sz w:val="28"/>
          <w:szCs w:val="28"/>
        </w:rPr>
        <w:t>Year 3 Relationship and Health Education (RHE)</w:t>
      </w:r>
    </w:p>
    <w:p w14:paraId="7E613D24" w14:textId="77777777" w:rsidR="002854F0" w:rsidRPr="002854F0" w:rsidRDefault="002854F0" w:rsidP="00941C41">
      <w:pPr>
        <w:rPr>
          <w:rFonts w:cstheme="minorHAnsi"/>
          <w:sz w:val="28"/>
          <w:szCs w:val="28"/>
        </w:rPr>
      </w:pPr>
    </w:p>
    <w:p w14:paraId="45ED0A38" w14:textId="416DF108" w:rsidR="002854F0" w:rsidRPr="002854F0" w:rsidRDefault="00F24705" w:rsidP="002854F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RHE</w:t>
      </w:r>
      <w:r w:rsidR="002854F0" w:rsidRPr="002854F0">
        <w:rPr>
          <w:rFonts w:cstheme="minorHAnsi"/>
          <w:sz w:val="28"/>
          <w:szCs w:val="28"/>
        </w:rPr>
        <w:t xml:space="preserve"> teaching will take place throughout the academic year as part of our whole school PSHE curriculum. Our </w:t>
      </w:r>
      <w:r>
        <w:rPr>
          <w:rFonts w:cstheme="minorHAnsi"/>
          <w:sz w:val="28"/>
          <w:szCs w:val="28"/>
        </w:rPr>
        <w:t>RHE</w:t>
      </w:r>
      <w:r w:rsidR="002854F0" w:rsidRPr="002854F0">
        <w:rPr>
          <w:rFonts w:cstheme="minorHAnsi"/>
          <w:sz w:val="28"/>
          <w:szCs w:val="28"/>
        </w:rPr>
        <w:t xml:space="preserve"> curriculum is delivered through the Life to the Full programme by </w:t>
      </w:r>
      <w:proofErr w:type="spellStart"/>
      <w:proofErr w:type="gramStart"/>
      <w:r w:rsidR="002854F0" w:rsidRPr="002854F0">
        <w:rPr>
          <w:rFonts w:cstheme="minorHAnsi"/>
          <w:sz w:val="28"/>
          <w:szCs w:val="28"/>
        </w:rPr>
        <w:t>Ten:Ten</w:t>
      </w:r>
      <w:proofErr w:type="spellEnd"/>
      <w:proofErr w:type="gramEnd"/>
      <w:r w:rsidR="002854F0" w:rsidRPr="002854F0">
        <w:rPr>
          <w:rFonts w:cstheme="minorHAnsi"/>
          <w:sz w:val="28"/>
          <w:szCs w:val="28"/>
        </w:rPr>
        <w:t xml:space="preserve"> and supports pupils in developing healthy relationships, emotional wellbeing and an understanding of their place in the wider community.</w:t>
      </w:r>
    </w:p>
    <w:p w14:paraId="2BDC0080" w14:textId="77777777" w:rsidR="002854F0" w:rsidRPr="002854F0" w:rsidRDefault="002854F0" w:rsidP="00941C41">
      <w:pPr>
        <w:rPr>
          <w:rFonts w:cstheme="minorHAnsi"/>
          <w:sz w:val="28"/>
          <w:szCs w:val="28"/>
        </w:rPr>
      </w:pPr>
    </w:p>
    <w:p w14:paraId="09FAA4D5" w14:textId="77777777" w:rsidR="00344737" w:rsidRDefault="00344737" w:rsidP="00344737">
      <w:pPr>
        <w:ind w:left="720"/>
        <w:rPr>
          <w:rFonts w:cstheme="minorHAnsi"/>
          <w:sz w:val="28"/>
          <w:szCs w:val="28"/>
        </w:rPr>
      </w:pPr>
      <w:r w:rsidRPr="00344737">
        <w:rPr>
          <w:rFonts w:cstheme="minorHAnsi"/>
          <w:sz w:val="28"/>
          <w:szCs w:val="28"/>
        </w:rPr>
        <w:t>The Year 3 programme will include the following lessons:</w:t>
      </w:r>
    </w:p>
    <w:p w14:paraId="1812656E" w14:textId="77777777" w:rsidR="006C1E56" w:rsidRPr="00344737" w:rsidRDefault="006C1E56" w:rsidP="00344737">
      <w:pPr>
        <w:ind w:left="720"/>
        <w:rPr>
          <w:rFonts w:cstheme="minorHAnsi"/>
          <w:sz w:val="28"/>
          <w:szCs w:val="28"/>
        </w:rPr>
      </w:pPr>
    </w:p>
    <w:p w14:paraId="6F922690" w14:textId="77777777" w:rsidR="00344737" w:rsidRPr="00344737" w:rsidRDefault="00344737" w:rsidP="00344737">
      <w:pPr>
        <w:ind w:left="720"/>
        <w:rPr>
          <w:rFonts w:cstheme="minorHAnsi"/>
          <w:b/>
          <w:bCs/>
          <w:sz w:val="28"/>
          <w:szCs w:val="28"/>
        </w:rPr>
      </w:pPr>
      <w:r w:rsidRPr="00344737">
        <w:rPr>
          <w:rFonts w:cstheme="minorHAnsi"/>
          <w:b/>
          <w:bCs/>
          <w:sz w:val="28"/>
          <w:szCs w:val="28"/>
        </w:rPr>
        <w:t>Term 2</w:t>
      </w:r>
    </w:p>
    <w:p w14:paraId="54DE6270" w14:textId="77777777" w:rsidR="00344737" w:rsidRPr="00344737" w:rsidRDefault="00344737" w:rsidP="00344737">
      <w:pPr>
        <w:numPr>
          <w:ilvl w:val="0"/>
          <w:numId w:val="18"/>
        </w:numPr>
        <w:rPr>
          <w:rFonts w:cstheme="minorHAnsi"/>
          <w:sz w:val="28"/>
          <w:szCs w:val="28"/>
        </w:rPr>
      </w:pPr>
      <w:r w:rsidRPr="00344737">
        <w:rPr>
          <w:rFonts w:cstheme="minorHAnsi"/>
          <w:sz w:val="28"/>
          <w:szCs w:val="28"/>
        </w:rPr>
        <w:t>Get Up!</w:t>
      </w:r>
    </w:p>
    <w:p w14:paraId="727353E7" w14:textId="77777777" w:rsidR="00344737" w:rsidRPr="00344737" w:rsidRDefault="00344737" w:rsidP="00344737">
      <w:pPr>
        <w:numPr>
          <w:ilvl w:val="0"/>
          <w:numId w:val="18"/>
        </w:numPr>
        <w:rPr>
          <w:rFonts w:cstheme="minorHAnsi"/>
          <w:sz w:val="28"/>
          <w:szCs w:val="28"/>
        </w:rPr>
      </w:pPr>
      <w:r w:rsidRPr="00344737">
        <w:rPr>
          <w:rFonts w:cstheme="minorHAnsi"/>
          <w:sz w:val="28"/>
          <w:szCs w:val="28"/>
        </w:rPr>
        <w:t>The Sacraments</w:t>
      </w:r>
    </w:p>
    <w:p w14:paraId="4D66B05D" w14:textId="77777777" w:rsidR="00344737" w:rsidRDefault="00344737" w:rsidP="00344737">
      <w:pPr>
        <w:numPr>
          <w:ilvl w:val="0"/>
          <w:numId w:val="18"/>
        </w:numPr>
        <w:rPr>
          <w:rFonts w:cstheme="minorHAnsi"/>
          <w:sz w:val="28"/>
          <w:szCs w:val="28"/>
        </w:rPr>
      </w:pPr>
      <w:r w:rsidRPr="00344737">
        <w:rPr>
          <w:rFonts w:cstheme="minorHAnsi"/>
          <w:sz w:val="28"/>
          <w:szCs w:val="28"/>
        </w:rPr>
        <w:t>Jesus, My Friend</w:t>
      </w:r>
    </w:p>
    <w:p w14:paraId="37B08EBC" w14:textId="77777777" w:rsidR="00344737" w:rsidRPr="00344737" w:rsidRDefault="00344737" w:rsidP="00344737">
      <w:pPr>
        <w:ind w:left="720"/>
        <w:rPr>
          <w:rFonts w:cstheme="minorHAnsi"/>
          <w:sz w:val="28"/>
          <w:szCs w:val="28"/>
        </w:rPr>
      </w:pPr>
    </w:p>
    <w:p w14:paraId="7788CBE7" w14:textId="77777777" w:rsidR="00344737" w:rsidRPr="00344737" w:rsidRDefault="00344737" w:rsidP="00344737">
      <w:pPr>
        <w:ind w:left="720"/>
        <w:rPr>
          <w:rFonts w:cstheme="minorHAnsi"/>
          <w:b/>
          <w:bCs/>
          <w:sz w:val="28"/>
          <w:szCs w:val="28"/>
        </w:rPr>
      </w:pPr>
      <w:r w:rsidRPr="00344737">
        <w:rPr>
          <w:rFonts w:cstheme="minorHAnsi"/>
          <w:b/>
          <w:bCs/>
          <w:sz w:val="28"/>
          <w:szCs w:val="28"/>
        </w:rPr>
        <w:t>Term 3</w:t>
      </w:r>
    </w:p>
    <w:p w14:paraId="5603613E" w14:textId="77777777" w:rsidR="00344737" w:rsidRPr="00344737" w:rsidRDefault="00344737" w:rsidP="00344737">
      <w:pPr>
        <w:numPr>
          <w:ilvl w:val="0"/>
          <w:numId w:val="19"/>
        </w:numPr>
        <w:rPr>
          <w:rFonts w:cstheme="minorHAnsi"/>
          <w:sz w:val="28"/>
          <w:szCs w:val="28"/>
        </w:rPr>
      </w:pPr>
      <w:r w:rsidRPr="00344737">
        <w:rPr>
          <w:rFonts w:cstheme="minorHAnsi"/>
          <w:sz w:val="28"/>
          <w:szCs w:val="28"/>
        </w:rPr>
        <w:t>Family, Friends and Others</w:t>
      </w:r>
    </w:p>
    <w:p w14:paraId="5AB658F8" w14:textId="77777777" w:rsidR="00344737" w:rsidRPr="00344737" w:rsidRDefault="00344737" w:rsidP="00344737">
      <w:pPr>
        <w:numPr>
          <w:ilvl w:val="0"/>
          <w:numId w:val="19"/>
        </w:numPr>
        <w:rPr>
          <w:rFonts w:cstheme="minorHAnsi"/>
          <w:sz w:val="28"/>
          <w:szCs w:val="28"/>
        </w:rPr>
      </w:pPr>
      <w:r w:rsidRPr="00344737">
        <w:rPr>
          <w:rFonts w:cstheme="minorHAnsi"/>
          <w:sz w:val="28"/>
          <w:szCs w:val="28"/>
        </w:rPr>
        <w:t>When Things Feel Bad</w:t>
      </w:r>
    </w:p>
    <w:p w14:paraId="20800CF2" w14:textId="77777777" w:rsidR="00344737" w:rsidRPr="00344737" w:rsidRDefault="00344737" w:rsidP="00344737">
      <w:pPr>
        <w:numPr>
          <w:ilvl w:val="0"/>
          <w:numId w:val="19"/>
        </w:numPr>
        <w:rPr>
          <w:rFonts w:cstheme="minorHAnsi"/>
          <w:sz w:val="28"/>
          <w:szCs w:val="28"/>
        </w:rPr>
      </w:pPr>
      <w:r w:rsidRPr="00344737">
        <w:rPr>
          <w:rFonts w:cstheme="minorHAnsi"/>
          <w:sz w:val="28"/>
          <w:szCs w:val="28"/>
        </w:rPr>
        <w:t>Sharing Online</w:t>
      </w:r>
    </w:p>
    <w:p w14:paraId="6B7D5423" w14:textId="77777777" w:rsidR="00344737" w:rsidRDefault="00344737" w:rsidP="00344737">
      <w:pPr>
        <w:numPr>
          <w:ilvl w:val="0"/>
          <w:numId w:val="19"/>
        </w:numPr>
        <w:rPr>
          <w:rFonts w:cstheme="minorHAnsi"/>
          <w:sz w:val="28"/>
          <w:szCs w:val="28"/>
        </w:rPr>
      </w:pPr>
      <w:r w:rsidRPr="00344737">
        <w:rPr>
          <w:rFonts w:cstheme="minorHAnsi"/>
          <w:sz w:val="28"/>
          <w:szCs w:val="28"/>
        </w:rPr>
        <w:t>Chatting Online</w:t>
      </w:r>
    </w:p>
    <w:p w14:paraId="1061C9C9" w14:textId="77777777" w:rsidR="00344737" w:rsidRPr="00344737" w:rsidRDefault="00344737" w:rsidP="00344737">
      <w:pPr>
        <w:ind w:left="720"/>
        <w:rPr>
          <w:rFonts w:cstheme="minorHAnsi"/>
          <w:sz w:val="28"/>
          <w:szCs w:val="28"/>
        </w:rPr>
      </w:pPr>
    </w:p>
    <w:p w14:paraId="4211B3B5" w14:textId="77777777" w:rsidR="00344737" w:rsidRPr="00344737" w:rsidRDefault="00344737" w:rsidP="00344737">
      <w:pPr>
        <w:ind w:left="720"/>
        <w:rPr>
          <w:rFonts w:cstheme="minorHAnsi"/>
          <w:b/>
          <w:bCs/>
          <w:sz w:val="28"/>
          <w:szCs w:val="28"/>
        </w:rPr>
      </w:pPr>
      <w:r w:rsidRPr="00344737">
        <w:rPr>
          <w:rFonts w:cstheme="minorHAnsi"/>
          <w:b/>
          <w:bCs/>
          <w:sz w:val="28"/>
          <w:szCs w:val="28"/>
        </w:rPr>
        <w:t>Term 4</w:t>
      </w:r>
    </w:p>
    <w:p w14:paraId="3C27FD4C" w14:textId="77777777" w:rsidR="00344737" w:rsidRPr="00344737" w:rsidRDefault="00344737" w:rsidP="00344737">
      <w:pPr>
        <w:numPr>
          <w:ilvl w:val="0"/>
          <w:numId w:val="20"/>
        </w:numPr>
        <w:rPr>
          <w:rFonts w:cstheme="minorHAnsi"/>
          <w:sz w:val="28"/>
          <w:szCs w:val="28"/>
        </w:rPr>
      </w:pPr>
      <w:r w:rsidRPr="00344737">
        <w:rPr>
          <w:rFonts w:cstheme="minorHAnsi"/>
          <w:sz w:val="28"/>
          <w:szCs w:val="28"/>
        </w:rPr>
        <w:t>Safe in My Body</w:t>
      </w:r>
    </w:p>
    <w:p w14:paraId="652D1E94" w14:textId="77777777" w:rsidR="00344737" w:rsidRPr="00344737" w:rsidRDefault="00344737" w:rsidP="00344737">
      <w:pPr>
        <w:numPr>
          <w:ilvl w:val="0"/>
          <w:numId w:val="20"/>
        </w:numPr>
        <w:rPr>
          <w:rFonts w:cstheme="minorHAnsi"/>
          <w:sz w:val="28"/>
          <w:szCs w:val="28"/>
        </w:rPr>
      </w:pPr>
      <w:r w:rsidRPr="00344737">
        <w:rPr>
          <w:rFonts w:cstheme="minorHAnsi"/>
          <w:sz w:val="28"/>
          <w:szCs w:val="28"/>
        </w:rPr>
        <w:t>Drugs, Alcohol and Tobacco</w:t>
      </w:r>
    </w:p>
    <w:p w14:paraId="0EFB0908" w14:textId="77777777" w:rsidR="00344737" w:rsidRPr="00344737" w:rsidRDefault="00344737" w:rsidP="00344737">
      <w:pPr>
        <w:numPr>
          <w:ilvl w:val="0"/>
          <w:numId w:val="20"/>
        </w:numPr>
        <w:rPr>
          <w:rFonts w:cstheme="minorHAnsi"/>
          <w:sz w:val="28"/>
          <w:szCs w:val="28"/>
        </w:rPr>
      </w:pPr>
      <w:r w:rsidRPr="00344737">
        <w:rPr>
          <w:rFonts w:cstheme="minorHAnsi"/>
          <w:sz w:val="28"/>
          <w:szCs w:val="28"/>
        </w:rPr>
        <w:t>First Aid Heroes</w:t>
      </w:r>
    </w:p>
    <w:p w14:paraId="4F9635A6" w14:textId="77777777" w:rsidR="00344737" w:rsidRDefault="00344737" w:rsidP="00344737">
      <w:pPr>
        <w:numPr>
          <w:ilvl w:val="0"/>
          <w:numId w:val="20"/>
        </w:numPr>
        <w:rPr>
          <w:rFonts w:cstheme="minorHAnsi"/>
          <w:sz w:val="28"/>
          <w:szCs w:val="28"/>
        </w:rPr>
      </w:pPr>
      <w:r w:rsidRPr="00344737">
        <w:rPr>
          <w:rFonts w:cstheme="minorHAnsi"/>
          <w:sz w:val="28"/>
          <w:szCs w:val="28"/>
        </w:rPr>
        <w:t>Rights and Responsibilities</w:t>
      </w:r>
    </w:p>
    <w:p w14:paraId="5842A91D" w14:textId="77777777" w:rsidR="00344737" w:rsidRDefault="00344737" w:rsidP="00344737">
      <w:pPr>
        <w:ind w:left="720"/>
        <w:rPr>
          <w:rFonts w:cstheme="minorHAnsi"/>
          <w:sz w:val="28"/>
          <w:szCs w:val="28"/>
        </w:rPr>
      </w:pPr>
    </w:p>
    <w:p w14:paraId="170A7940" w14:textId="77777777" w:rsidR="00344737" w:rsidRDefault="00344737" w:rsidP="00344737">
      <w:pPr>
        <w:ind w:left="720"/>
        <w:rPr>
          <w:rFonts w:cstheme="minorHAnsi"/>
          <w:sz w:val="28"/>
          <w:szCs w:val="28"/>
        </w:rPr>
      </w:pPr>
    </w:p>
    <w:p w14:paraId="5B0DB144" w14:textId="77777777" w:rsidR="00344737" w:rsidRPr="00344737" w:rsidRDefault="00344737" w:rsidP="00344737">
      <w:pPr>
        <w:ind w:left="720"/>
        <w:rPr>
          <w:rFonts w:cstheme="minorHAnsi"/>
          <w:sz w:val="28"/>
          <w:szCs w:val="28"/>
        </w:rPr>
      </w:pPr>
    </w:p>
    <w:p w14:paraId="5094EE8E" w14:textId="77777777" w:rsidR="00344737" w:rsidRPr="00344737" w:rsidRDefault="00344737" w:rsidP="00344737">
      <w:pPr>
        <w:ind w:left="720"/>
        <w:rPr>
          <w:rFonts w:cstheme="minorHAnsi"/>
          <w:b/>
          <w:bCs/>
          <w:sz w:val="28"/>
          <w:szCs w:val="28"/>
        </w:rPr>
      </w:pPr>
      <w:r w:rsidRPr="00344737">
        <w:rPr>
          <w:rFonts w:cstheme="minorHAnsi"/>
          <w:b/>
          <w:bCs/>
          <w:sz w:val="28"/>
          <w:szCs w:val="28"/>
        </w:rPr>
        <w:t>Term 6</w:t>
      </w:r>
    </w:p>
    <w:p w14:paraId="7C90A1D6" w14:textId="77777777" w:rsidR="00344737" w:rsidRPr="00344737" w:rsidRDefault="00344737" w:rsidP="00344737">
      <w:pPr>
        <w:numPr>
          <w:ilvl w:val="0"/>
          <w:numId w:val="21"/>
        </w:numPr>
        <w:rPr>
          <w:rFonts w:cstheme="minorHAnsi"/>
          <w:sz w:val="28"/>
          <w:szCs w:val="28"/>
        </w:rPr>
      </w:pPr>
      <w:r w:rsidRPr="00344737">
        <w:rPr>
          <w:rFonts w:cstheme="minorHAnsi"/>
          <w:sz w:val="28"/>
          <w:szCs w:val="28"/>
        </w:rPr>
        <w:t>A Community of Love</w:t>
      </w:r>
    </w:p>
    <w:p w14:paraId="539D904B" w14:textId="77777777" w:rsidR="00344737" w:rsidRPr="00344737" w:rsidRDefault="00344737" w:rsidP="00344737">
      <w:pPr>
        <w:numPr>
          <w:ilvl w:val="0"/>
          <w:numId w:val="21"/>
        </w:numPr>
        <w:rPr>
          <w:rFonts w:cstheme="minorHAnsi"/>
          <w:sz w:val="28"/>
          <w:szCs w:val="28"/>
        </w:rPr>
      </w:pPr>
      <w:r w:rsidRPr="00344737">
        <w:rPr>
          <w:rFonts w:cstheme="minorHAnsi"/>
          <w:sz w:val="28"/>
          <w:szCs w:val="28"/>
        </w:rPr>
        <w:t>What Is the Church?</w:t>
      </w:r>
    </w:p>
    <w:p w14:paraId="5EB56955" w14:textId="77777777" w:rsidR="00344737" w:rsidRPr="00344737" w:rsidRDefault="00344737" w:rsidP="00344737">
      <w:pPr>
        <w:numPr>
          <w:ilvl w:val="0"/>
          <w:numId w:val="21"/>
        </w:numPr>
        <w:rPr>
          <w:rFonts w:cstheme="minorHAnsi"/>
          <w:sz w:val="28"/>
          <w:szCs w:val="28"/>
        </w:rPr>
      </w:pPr>
      <w:r w:rsidRPr="00344737">
        <w:rPr>
          <w:rFonts w:cstheme="minorHAnsi"/>
          <w:sz w:val="28"/>
          <w:szCs w:val="28"/>
        </w:rPr>
        <w:t>How Do I Love Others?</w:t>
      </w:r>
    </w:p>
    <w:p w14:paraId="7096C4C8" w14:textId="77777777" w:rsidR="00344737" w:rsidRPr="00344737" w:rsidRDefault="00344737" w:rsidP="00344737">
      <w:pPr>
        <w:numPr>
          <w:ilvl w:val="0"/>
          <w:numId w:val="21"/>
        </w:numPr>
        <w:rPr>
          <w:rFonts w:cstheme="minorHAnsi"/>
          <w:sz w:val="28"/>
          <w:szCs w:val="28"/>
        </w:rPr>
      </w:pPr>
      <w:r w:rsidRPr="00344737">
        <w:rPr>
          <w:rFonts w:cstheme="minorHAnsi"/>
          <w:sz w:val="28"/>
          <w:szCs w:val="28"/>
        </w:rPr>
        <w:t>Working Together</w:t>
      </w:r>
    </w:p>
    <w:p w14:paraId="2DDF87C1" w14:textId="77777777" w:rsidR="00B77780" w:rsidRPr="00B77780" w:rsidRDefault="00B77780" w:rsidP="00B77780">
      <w:pPr>
        <w:ind w:left="720"/>
        <w:rPr>
          <w:rFonts w:cstheme="minorHAnsi"/>
          <w:sz w:val="28"/>
          <w:szCs w:val="28"/>
        </w:rPr>
      </w:pPr>
    </w:p>
    <w:p w14:paraId="44EF8664" w14:textId="77777777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  <w:r w:rsidRPr="004B2335">
        <w:rPr>
          <w:rFonts w:cstheme="minorHAnsi"/>
          <w:sz w:val="28"/>
          <w:szCs w:val="28"/>
        </w:rPr>
        <w:t>Our scheme of work provides progressive learning throughout the school, enabling children to develop an understanding of healthy and positive relationships, personal wellbeing and responsible citizenship.</w:t>
      </w:r>
    </w:p>
    <w:p w14:paraId="34038298" w14:textId="77777777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</w:p>
    <w:p w14:paraId="043A1A8D" w14:textId="4B1D5214" w:rsidR="004B2335" w:rsidRPr="004B2335" w:rsidRDefault="001A52B7" w:rsidP="004B2335">
      <w:pPr>
        <w:ind w:left="360"/>
        <w:rPr>
          <w:rFonts w:cstheme="minorHAnsi"/>
          <w:sz w:val="28"/>
          <w:szCs w:val="28"/>
        </w:rPr>
      </w:pPr>
      <w:r w:rsidRPr="001A52B7">
        <w:rPr>
          <w:rFonts w:cstheme="minorHAnsi"/>
          <w:noProof/>
          <w:sz w:val="28"/>
          <w:szCs w:val="28"/>
        </w:rPr>
        <w:drawing>
          <wp:inline distT="0" distB="0" distL="0" distR="0" wp14:anchorId="3EE2A0A2" wp14:editId="67202916">
            <wp:extent cx="6732270" cy="2284095"/>
            <wp:effectExtent l="0" t="0" r="0" b="1905"/>
            <wp:docPr id="17454672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46726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32270" cy="228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3A52C" w14:textId="77777777" w:rsidR="001A52B7" w:rsidRDefault="001A52B7" w:rsidP="004B2335">
      <w:pPr>
        <w:ind w:left="360"/>
        <w:rPr>
          <w:rFonts w:cstheme="minorHAnsi"/>
          <w:sz w:val="28"/>
          <w:szCs w:val="28"/>
        </w:rPr>
      </w:pPr>
    </w:p>
    <w:p w14:paraId="441951CA" w14:textId="60B50A40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  <w:r w:rsidRPr="004B2335">
        <w:rPr>
          <w:rFonts w:cstheme="minorHAnsi"/>
          <w:sz w:val="28"/>
          <w:szCs w:val="28"/>
        </w:rPr>
        <w:t xml:space="preserve">If you have any questions regarding the </w:t>
      </w:r>
      <w:r w:rsidR="00F24705">
        <w:rPr>
          <w:rFonts w:cstheme="minorHAnsi"/>
          <w:sz w:val="28"/>
          <w:szCs w:val="28"/>
        </w:rPr>
        <w:t>RHE</w:t>
      </w:r>
      <w:r w:rsidRPr="004B2335">
        <w:rPr>
          <w:rFonts w:cstheme="minorHAnsi"/>
          <w:sz w:val="28"/>
          <w:szCs w:val="28"/>
        </w:rPr>
        <w:t xml:space="preserve"> curriculum, please contact the school office.</w:t>
      </w:r>
    </w:p>
    <w:p w14:paraId="1A637F90" w14:textId="77777777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</w:p>
    <w:p w14:paraId="76216E3B" w14:textId="77777777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  <w:r w:rsidRPr="004B2335">
        <w:rPr>
          <w:rFonts w:cstheme="minorHAnsi"/>
          <w:sz w:val="28"/>
          <w:szCs w:val="28"/>
        </w:rPr>
        <w:t>Yours sincerely,</w:t>
      </w:r>
    </w:p>
    <w:p w14:paraId="7B8ED31A" w14:textId="77777777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  <w:r w:rsidRPr="004B2335">
        <w:rPr>
          <w:rFonts w:cstheme="minorHAnsi"/>
          <w:sz w:val="28"/>
          <w:szCs w:val="28"/>
        </w:rPr>
        <w:t>Ms L Bourne</w:t>
      </w:r>
    </w:p>
    <w:p w14:paraId="31458E72" w14:textId="58A5CFED" w:rsidR="004B2335" w:rsidRPr="004B2335" w:rsidRDefault="00F24705" w:rsidP="004B2335">
      <w:pPr>
        <w:ind w:left="36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RHE</w:t>
      </w:r>
      <w:r w:rsidR="004B2335" w:rsidRPr="004B2335">
        <w:rPr>
          <w:rFonts w:cstheme="minorHAnsi"/>
          <w:sz w:val="28"/>
          <w:szCs w:val="28"/>
        </w:rPr>
        <w:t xml:space="preserve"> Lead</w:t>
      </w:r>
    </w:p>
    <w:p w14:paraId="78604393" w14:textId="28B4C4DD" w:rsidR="00D46735" w:rsidRPr="002854F0" w:rsidRDefault="00D46735" w:rsidP="00941C41">
      <w:pPr>
        <w:rPr>
          <w:sz w:val="28"/>
          <w:szCs w:val="28"/>
        </w:rPr>
      </w:pPr>
    </w:p>
    <w:sectPr w:rsidR="00D46735" w:rsidRPr="002854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680" w:bottom="1418" w:left="624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FFD7B" w14:textId="77777777" w:rsidR="001E249B" w:rsidRDefault="001E249B">
      <w:pPr>
        <w:spacing w:line="240" w:lineRule="auto"/>
      </w:pPr>
      <w:r>
        <w:separator/>
      </w:r>
    </w:p>
  </w:endnote>
  <w:endnote w:type="continuationSeparator" w:id="0">
    <w:p w14:paraId="1C2B570C" w14:textId="77777777" w:rsidR="001E249B" w:rsidRDefault="001E24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ommercialScript BT">
    <w:altName w:val="Mistral"/>
    <w:charset w:val="00"/>
    <w:family w:val="script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27BD0" w14:textId="77777777" w:rsidR="00D46735" w:rsidRDefault="00D467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AF4DE" w14:textId="77777777" w:rsidR="00D46735" w:rsidRDefault="004519A8">
    <w:pPr>
      <w:pStyle w:val="Footer"/>
      <w:ind w:left="-709"/>
      <w:rPr>
        <w:noProof/>
        <w:lang w:eastAsia="en-GB"/>
      </w:rPr>
    </w:pPr>
    <w:r>
      <w:rPr>
        <w:noProof/>
        <w:lang w:eastAsia="en-GB"/>
      </w:rPr>
      <w:drawing>
        <wp:anchor distT="0" distB="0" distL="114300" distR="114300" simplePos="0" relativeHeight="251703296" behindDoc="0" locked="0" layoutInCell="1" allowOverlap="1" wp14:anchorId="787A8E76" wp14:editId="10B840E0">
          <wp:simplePos x="0" y="0"/>
          <wp:positionH relativeFrom="page">
            <wp:align>left</wp:align>
          </wp:positionH>
          <wp:positionV relativeFrom="paragraph">
            <wp:posOffset>-577215</wp:posOffset>
          </wp:positionV>
          <wp:extent cx="752475" cy="790575"/>
          <wp:effectExtent l="0" t="0" r="9525" b="952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95104" behindDoc="0" locked="0" layoutInCell="1" allowOverlap="1" wp14:anchorId="079D9C88" wp14:editId="448AC800">
          <wp:simplePos x="0" y="0"/>
          <wp:positionH relativeFrom="column">
            <wp:posOffset>-320040</wp:posOffset>
          </wp:positionH>
          <wp:positionV relativeFrom="paragraph">
            <wp:posOffset>-577215</wp:posOffset>
          </wp:positionV>
          <wp:extent cx="4105275" cy="991870"/>
          <wp:effectExtent l="0" t="0" r="9525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/>
                  <a:srcRect l="9163" t="73276" r="42969" b="14430"/>
                  <a:stretch/>
                </pic:blipFill>
                <pic:spPr bwMode="auto">
                  <a:xfrm>
                    <a:off x="0" y="0"/>
                    <a:ext cx="4105275" cy="9918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96128" behindDoc="0" locked="0" layoutInCell="1" allowOverlap="1" wp14:anchorId="1B27837D" wp14:editId="55EC23EE">
          <wp:simplePos x="0" y="0"/>
          <wp:positionH relativeFrom="column">
            <wp:posOffset>4890135</wp:posOffset>
          </wp:positionH>
          <wp:positionV relativeFrom="paragraph">
            <wp:posOffset>-473075</wp:posOffset>
          </wp:positionV>
          <wp:extent cx="1009650" cy="733425"/>
          <wp:effectExtent l="0" t="0" r="0" b="9525"/>
          <wp:wrapSquare wrapText="bothSides"/>
          <wp:docPr id="6" name="Picture 6" descr="C:\Users\HReynolds\AppData\Local\Microsoft\Windows\INetCache\Content.Outlook\XAJ78WKY\KCSP Logo NEW (small) (003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Reynolds\AppData\Local\Microsoft\Windows\INetCache\Content.Outlook\XAJ78WKY\KCSP Logo NEW (small) (003)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D40B3"/>
        <w:lang w:eastAsia="en-GB"/>
      </w:rPr>
      <w:drawing>
        <wp:anchor distT="0" distB="0" distL="114300" distR="114300" simplePos="0" relativeHeight="251656192" behindDoc="0" locked="0" layoutInCell="1" allowOverlap="1" wp14:anchorId="5F2B5347" wp14:editId="1C26A143">
          <wp:simplePos x="0" y="0"/>
          <wp:positionH relativeFrom="column">
            <wp:posOffset>3794760</wp:posOffset>
          </wp:positionH>
          <wp:positionV relativeFrom="paragraph">
            <wp:posOffset>-510540</wp:posOffset>
          </wp:positionV>
          <wp:extent cx="1019175" cy="811530"/>
          <wp:effectExtent l="0" t="0" r="9525" b="7620"/>
          <wp:wrapNone/>
          <wp:docPr id="1" name="irc_mi" descr="Image result for archdiocese of southwark logo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Image result for archdiocese of southwark logo">
                    <a:hlinkClick r:id="rId4"/>
                  </pic:cNvPr>
                  <pic:cNvPicPr>
                    <a:picLocks noChangeAspect="1" noChangeArrowheads="1"/>
                  </pic:cNvPicPr>
                </pic:nvPicPr>
                <pic:blipFill>
                  <a:blip r:embed="rId5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811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33664" behindDoc="1" locked="0" layoutInCell="1" allowOverlap="1" wp14:anchorId="11055259" wp14:editId="1434CCFE">
          <wp:simplePos x="0" y="0"/>
          <wp:positionH relativeFrom="column">
            <wp:posOffset>6023610</wp:posOffset>
          </wp:positionH>
          <wp:positionV relativeFrom="paragraph">
            <wp:posOffset>-548640</wp:posOffset>
          </wp:positionV>
          <wp:extent cx="893445" cy="835025"/>
          <wp:effectExtent l="19050" t="19050" r="20955" b="22225"/>
          <wp:wrapTight wrapText="bothSides">
            <wp:wrapPolygon edited="0">
              <wp:start x="-461" y="-493"/>
              <wp:lineTo x="-461" y="21682"/>
              <wp:lineTo x="21646" y="21682"/>
              <wp:lineTo x="21646" y="-493"/>
              <wp:lineTo x="-461" y="-493"/>
            </wp:wrapPolygon>
          </wp:wrapTight>
          <wp:docPr id="3" name="Picture 3" descr="\\Admin-Dc01\leec$\Pictures\St Josephs Website\14x14_StJoseph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dmin-Dc01\leec$\Pictures\St Josephs Website\14x14_StJosephs.jpg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duotone>
                      <a:prstClr val="black"/>
                      <a:schemeClr val="accent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445" cy="835025"/>
                  </a:xfrm>
                  <a:prstGeom prst="rect">
                    <a:avLst/>
                  </a:prstGeom>
                  <a:noFill/>
                  <a:ln w="25400">
                    <a:solidFill>
                      <a:srgbClr val="002060"/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50C616" w14:textId="77777777" w:rsidR="00D46735" w:rsidRDefault="00D46735">
    <w:pPr>
      <w:pStyle w:val="Footer"/>
      <w:ind w:left="-70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EA356" w14:textId="77777777" w:rsidR="00D46735" w:rsidRDefault="00D467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3A55A" w14:textId="77777777" w:rsidR="001E249B" w:rsidRDefault="001E249B">
      <w:pPr>
        <w:spacing w:line="240" w:lineRule="auto"/>
      </w:pPr>
      <w:r>
        <w:separator/>
      </w:r>
    </w:p>
  </w:footnote>
  <w:footnote w:type="continuationSeparator" w:id="0">
    <w:p w14:paraId="43574060" w14:textId="77777777" w:rsidR="001E249B" w:rsidRDefault="001E24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56C9C" w14:textId="77777777" w:rsidR="00D46735" w:rsidRDefault="00D467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1C12B" w14:textId="77777777" w:rsidR="00D46735" w:rsidRDefault="004519A8">
    <w:pPr>
      <w:spacing w:before="100" w:beforeAutospacing="1"/>
      <w:jc w:val="center"/>
      <w:rPr>
        <w:rFonts w:ascii="Book Antiqua" w:hAnsi="Book Antiqua" w:cs="Andalus"/>
        <w:b/>
        <w:color w:val="0D40B3"/>
        <w:sz w:val="48"/>
        <w:szCs w:val="48"/>
      </w:rPr>
    </w:pPr>
    <w:r>
      <w:rPr>
        <w:rFonts w:ascii="Book Antiqua" w:hAnsi="Book Antiqua" w:cs="Andalus"/>
        <w:b/>
        <w:color w:val="0D40B3"/>
        <w:sz w:val="50"/>
        <w:szCs w:val="50"/>
      </w:rPr>
      <w:t>St. Joseph’s Catholic Primary School</w:t>
    </w:r>
  </w:p>
  <w:p w14:paraId="532C702D" w14:textId="77777777" w:rsidR="00D46735" w:rsidRDefault="004519A8">
    <w:pPr>
      <w:ind w:left="2880" w:firstLine="720"/>
      <w:jc w:val="center"/>
      <w:rPr>
        <w:rFonts w:ascii="Book Antiqua" w:hAnsi="Book Antiqua" w:cs="Andalus"/>
        <w:i/>
        <w:color w:val="0D40B3"/>
        <w:sz w:val="20"/>
        <w:szCs w:val="20"/>
      </w:rPr>
    </w:pPr>
    <w:r>
      <w:rPr>
        <w:rFonts w:ascii="Book Antiqua" w:hAnsi="Book Antiqua" w:cs="Andalus"/>
        <w:noProof/>
        <w:color w:val="0D40B3"/>
        <w:sz w:val="18"/>
        <w:szCs w:val="18"/>
        <w:lang w:eastAsia="en-GB"/>
      </w:rPr>
      <mc:AlternateContent>
        <mc:Choice Requires="wps">
          <w:drawing>
            <wp:anchor distT="45720" distB="45720" distL="114300" distR="114300" simplePos="0" relativeHeight="251700224" behindDoc="0" locked="0" layoutInCell="1" allowOverlap="1" wp14:anchorId="3AA60F6B" wp14:editId="0FAA3E69">
              <wp:simplePos x="0" y="0"/>
              <wp:positionH relativeFrom="column">
                <wp:posOffset>4238625</wp:posOffset>
              </wp:positionH>
              <wp:positionV relativeFrom="paragraph">
                <wp:posOffset>210185</wp:posOffset>
              </wp:positionV>
              <wp:extent cx="2360930" cy="1404620"/>
              <wp:effectExtent l="0" t="0" r="0" b="0"/>
              <wp:wrapSquare wrapText="bothSides"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A8E9A4" w14:textId="77777777" w:rsidR="00D46735" w:rsidRDefault="004519A8">
                          <w:pPr>
                            <w:rPr>
                              <w:rFonts w:ascii="Book Antiqua" w:hAnsi="Book Antiqua" w:cs="Andalus"/>
                              <w:i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C0000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Book Antiqua" w:hAnsi="Book Antiqua" w:cs="Andalus"/>
                              <w:color w:val="C00000"/>
                              <w:sz w:val="18"/>
                              <w:szCs w:val="18"/>
                            </w:rPr>
                            <w:tab/>
                          </w:r>
                          <w:r>
                            <w:rPr>
                              <w:rFonts w:ascii="Book Antiqua" w:hAnsi="Book Antiqua" w:cs="Andalus"/>
                              <w:color w:val="0D40B3"/>
                              <w:sz w:val="18"/>
                              <w:szCs w:val="18"/>
                            </w:rPr>
                            <w:t xml:space="preserve">                                            </w:t>
                          </w: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>Springhead Road</w:t>
                          </w:r>
                        </w:p>
                        <w:p w14:paraId="1318095B" w14:textId="77777777" w:rsidR="00D46735" w:rsidRDefault="004519A8">
                          <w:pP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 xml:space="preserve">                                                                               Northfleet, </w:t>
                          </w:r>
                        </w:p>
                        <w:p w14:paraId="1C2B9432" w14:textId="77777777" w:rsidR="00D46735" w:rsidRDefault="004519A8">
                          <w:pPr>
                            <w:ind w:left="2880"/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 xml:space="preserve">                  Kent</w:t>
                          </w:r>
                        </w:p>
                        <w:p w14:paraId="4EE0F51D" w14:textId="77777777" w:rsidR="00D46735" w:rsidRDefault="004519A8">
                          <w:pPr>
                            <w:jc w:val="right"/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ab/>
                          </w: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ab/>
                            <w:t xml:space="preserve">             DA11 9QZ</w:t>
                          </w:r>
                        </w:p>
                        <w:p w14:paraId="27284728" w14:textId="77777777" w:rsidR="00D46735" w:rsidRDefault="004519A8">
                          <w:pPr>
                            <w:jc w:val="right"/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ab/>
                            <w:t>Tel: (01474) 533515</w:t>
                          </w:r>
                        </w:p>
                        <w:p w14:paraId="4F3E9967" w14:textId="77777777" w:rsidR="00D46735" w:rsidRDefault="004519A8">
                          <w:pPr>
                            <w:jc w:val="right"/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 xml:space="preserve">Email: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ascii="Book Antiqua" w:hAnsi="Book Antiqua" w:cs="Andalus"/>
                                <w:color w:val="0D40B3"/>
                                <w:sz w:val="16"/>
                                <w:szCs w:val="18"/>
                              </w:rPr>
                              <w:t>office@st-josephs-northfleet.kcsp.org.uk</w:t>
                            </w:r>
                          </w:hyperlink>
                        </w:p>
                        <w:p w14:paraId="2F8FF663" w14:textId="77777777" w:rsidR="00D46735" w:rsidRDefault="004519A8">
                          <w:pPr>
                            <w:jc w:val="right"/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>Website: www.st-josephs-northfleet.kent.sch.uk</w:t>
                          </w:r>
                          <w:r>
                            <w:rPr>
                              <w:color w:val="0D40B3"/>
                              <w:sz w:val="20"/>
                            </w:rPr>
                            <w:t xml:space="preserve"> </w:t>
                          </w:r>
                        </w:p>
                        <w:p w14:paraId="40EBF201" w14:textId="77777777" w:rsidR="00D46735" w:rsidRDefault="00D46735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AA60F6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33.75pt;margin-top:16.55pt;width:185.9pt;height:110.6pt;z-index:25170022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" stroked="f">
              <v:textbox style="mso-fit-shape-to-text:t">
                <w:txbxContent>
                  <w:p w14:paraId="48A8E9A4" w14:textId="77777777" w:rsidR="00D46735" w:rsidRDefault="004519A8">
                    <w:pPr>
                      <w:rPr>
                        <w:rFonts w:ascii="Book Antiqua" w:hAnsi="Book Antiqua" w:cs="Andalus"/>
                        <w:i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C0000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Book Antiqua" w:hAnsi="Book Antiqua" w:cs="Andalus"/>
                        <w:color w:val="C00000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Book Antiqua" w:hAnsi="Book Antiqua" w:cs="Andalus"/>
                        <w:color w:val="0D40B3"/>
                        <w:sz w:val="18"/>
                        <w:szCs w:val="18"/>
                      </w:rPr>
                      <w:t xml:space="preserve">                                            </w:t>
                    </w: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>Springhead Road</w:t>
                    </w:r>
                  </w:p>
                  <w:p w14:paraId="1318095B" w14:textId="77777777" w:rsidR="00D46735" w:rsidRDefault="004519A8">
                    <w:pP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 xml:space="preserve">                                                                               Northfleet, </w:t>
                    </w:r>
                  </w:p>
                  <w:p w14:paraId="1C2B9432" w14:textId="77777777" w:rsidR="00D46735" w:rsidRDefault="004519A8">
                    <w:pPr>
                      <w:ind w:left="2880"/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 xml:space="preserve">                  Kent</w:t>
                    </w:r>
                  </w:p>
                  <w:p w14:paraId="4EE0F51D" w14:textId="77777777" w:rsidR="00D46735" w:rsidRDefault="004519A8">
                    <w:pPr>
                      <w:jc w:val="right"/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ab/>
                    </w: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ab/>
                      <w:t xml:space="preserve">             DA11 9QZ</w:t>
                    </w:r>
                  </w:p>
                  <w:p w14:paraId="27284728" w14:textId="77777777" w:rsidR="00D46735" w:rsidRDefault="004519A8">
                    <w:pPr>
                      <w:jc w:val="right"/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ab/>
                      <w:t>Tel: (01474) 533515</w:t>
                    </w:r>
                  </w:p>
                  <w:p w14:paraId="4F3E9967" w14:textId="77777777" w:rsidR="00D46735" w:rsidRDefault="004519A8">
                    <w:pPr>
                      <w:jc w:val="right"/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 xml:space="preserve">Email: </w:t>
                    </w:r>
                    <w:hyperlink r:id="rId2" w:history="1">
                      <w:r>
                        <w:rPr>
                          <w:rStyle w:val="Hyperlink"/>
                          <w:rFonts w:ascii="Book Antiqua" w:hAnsi="Book Antiqua" w:cs="Andalus"/>
                          <w:color w:val="0D40B3"/>
                          <w:sz w:val="16"/>
                          <w:szCs w:val="18"/>
                        </w:rPr>
                        <w:t>office@st-josephs-northfleet.kcsp.org.uk</w:t>
                      </w:r>
                    </w:hyperlink>
                  </w:p>
                  <w:p w14:paraId="2F8FF663" w14:textId="77777777" w:rsidR="00D46735" w:rsidRDefault="004519A8">
                    <w:pPr>
                      <w:jc w:val="right"/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>Website: www.st-josephs-northfleet.kent.sch.uk</w:t>
                    </w:r>
                    <w:r>
                      <w:rPr>
                        <w:color w:val="0D40B3"/>
                        <w:sz w:val="20"/>
                      </w:rPr>
                      <w:t xml:space="preserve"> </w:t>
                    </w:r>
                  </w:p>
                  <w:p w14:paraId="40EBF201" w14:textId="77777777" w:rsidR="00D46735" w:rsidRDefault="00D46735"/>
                </w:txbxContent>
              </v:textbox>
              <w10:wrap type="square"/>
            </v:shape>
          </w:pict>
        </mc:Fallback>
      </mc:AlternateContent>
    </w:r>
    <w:r>
      <w:rPr>
        <w:rFonts w:ascii="Book Antiqua" w:hAnsi="Book Antiqua" w:cs="Andalus"/>
        <w:i/>
        <w:color w:val="0D40B3"/>
        <w:sz w:val="24"/>
        <w:szCs w:val="24"/>
      </w:rPr>
      <w:t xml:space="preserve">      Archdiocese of Southwark</w:t>
    </w:r>
  </w:p>
  <w:p w14:paraId="6AD85B37" w14:textId="77777777" w:rsidR="00D46735" w:rsidRDefault="004519A8">
    <w:pPr>
      <w:rPr>
        <w:rFonts w:ascii="CommercialScript BT" w:hAnsi="CommercialScript BT" w:cs="Andalus"/>
        <w:b/>
        <w:color w:val="C00000"/>
        <w:sz w:val="28"/>
        <w:szCs w:val="16"/>
      </w:rPr>
    </w:pPr>
    <w:r>
      <w:rPr>
        <w:rFonts w:ascii="Book Antiqua" w:hAnsi="Book Antiqua" w:cs="Andalus"/>
        <w:noProof/>
        <w:color w:val="C00000"/>
        <w:sz w:val="18"/>
        <w:szCs w:val="18"/>
        <w:lang w:eastAsia="en-GB"/>
      </w:rPr>
      <mc:AlternateContent>
        <mc:Choice Requires="wps">
          <w:drawing>
            <wp:anchor distT="45720" distB="45720" distL="114300" distR="114300" simplePos="0" relativeHeight="251698176" behindDoc="0" locked="0" layoutInCell="1" allowOverlap="1" wp14:anchorId="11290103" wp14:editId="6D1892C6">
              <wp:simplePos x="0" y="0"/>
              <wp:positionH relativeFrom="margin">
                <wp:align>left</wp:align>
              </wp:positionH>
              <wp:positionV relativeFrom="paragraph">
                <wp:posOffset>178435</wp:posOffset>
              </wp:positionV>
              <wp:extent cx="2886075" cy="876300"/>
              <wp:effectExtent l="0" t="0" r="952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876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03042F" w14:textId="77777777" w:rsidR="00D46735" w:rsidRDefault="004519A8">
                          <w:pPr>
                            <w:rPr>
                              <w:color w:val="0D40B3"/>
                              <w:sz w:val="20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>Mrs L Owen – BA – Co-Headteacher</w:t>
                          </w:r>
                        </w:p>
                        <w:p w14:paraId="46C43566" w14:textId="77777777" w:rsidR="00D46735" w:rsidRDefault="004519A8">
                          <w:pP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>Mrs M Sparkes - Co-Headteacher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290103" id="_x0000_s1027" type="#_x0000_t202" style="position:absolute;margin-left:0;margin-top:14.05pt;width:227.25pt;height:69pt;z-index:2516981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" stroked="f">
              <v:textbox>
                <w:txbxContent>
                  <w:p w14:paraId="1803042F" w14:textId="77777777" w:rsidR="00D46735" w:rsidRDefault="004519A8">
                    <w:pPr>
                      <w:rPr>
                        <w:color w:val="0D40B3"/>
                        <w:sz w:val="20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>Mrs L Owen – BA – Co-Headteacher</w:t>
                    </w:r>
                  </w:p>
                  <w:p w14:paraId="46C43566" w14:textId="77777777" w:rsidR="00D46735" w:rsidRDefault="004519A8">
                    <w:pP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>Mrs M Sparkes - Co-Headteacher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09304A44" w14:textId="77777777" w:rsidR="00D46735" w:rsidRDefault="00D46735">
    <w:pPr>
      <w:rPr>
        <w:rFonts w:ascii="CommercialScript BT" w:hAnsi="CommercialScript BT" w:cs="Andalus"/>
        <w:b/>
        <w:color w:val="C00000"/>
        <w:sz w:val="28"/>
        <w:szCs w:val="16"/>
      </w:rPr>
    </w:pPr>
  </w:p>
  <w:p w14:paraId="1C9DBACB" w14:textId="77777777" w:rsidR="00D46735" w:rsidRDefault="00D46735">
    <w:pPr>
      <w:rPr>
        <w:rFonts w:ascii="CommercialScript BT" w:hAnsi="CommercialScript BT" w:cs="Andalus"/>
        <w:b/>
        <w:color w:val="C00000"/>
        <w:sz w:val="28"/>
        <w:szCs w:val="16"/>
      </w:rPr>
    </w:pPr>
  </w:p>
  <w:p w14:paraId="6A13B80A" w14:textId="77777777" w:rsidR="00D46735" w:rsidRDefault="00D46735">
    <w:pPr>
      <w:rPr>
        <w:rFonts w:ascii="CommercialScript BT" w:hAnsi="CommercialScript BT" w:cs="Andalus"/>
        <w:b/>
        <w:color w:val="C00000"/>
        <w:sz w:val="28"/>
        <w:szCs w:val="16"/>
      </w:rPr>
    </w:pPr>
  </w:p>
  <w:p w14:paraId="11883D9D" w14:textId="77777777" w:rsidR="00D46735" w:rsidRDefault="004519A8">
    <w:pPr>
      <w:rPr>
        <w:rFonts w:ascii="CommercialScript BT" w:hAnsi="CommercialScript BT" w:cs="Andalus"/>
        <w:b/>
        <w:color w:val="C00000"/>
        <w:sz w:val="28"/>
        <w:szCs w:val="16"/>
      </w:rPr>
    </w:pPr>
    <w:r>
      <w:rPr>
        <w:rFonts w:ascii="CommercialScript BT" w:hAnsi="CommercialScript BT" w:cs="Andalus"/>
        <w:b/>
        <w:noProof/>
        <w:color w:val="C00000"/>
        <w:sz w:val="28"/>
        <w:szCs w:val="16"/>
        <w:lang w:eastAsia="en-GB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62C3A918" wp14:editId="073ADE9B">
              <wp:simplePos x="0" y="0"/>
              <wp:positionH relativeFrom="margin">
                <wp:posOffset>1832610</wp:posOffset>
              </wp:positionH>
              <wp:positionV relativeFrom="paragraph">
                <wp:posOffset>248920</wp:posOffset>
              </wp:positionV>
              <wp:extent cx="2809875" cy="514350"/>
              <wp:effectExtent l="0" t="0" r="9525" b="0"/>
              <wp:wrapThrough wrapText="bothSides">
                <wp:wrapPolygon edited="0">
                  <wp:start x="0" y="0"/>
                  <wp:lineTo x="0" y="20800"/>
                  <wp:lineTo x="21527" y="20800"/>
                  <wp:lineTo x="21527" y="0"/>
                  <wp:lineTo x="0" y="0"/>
                </wp:wrapPolygon>
              </wp:wrapThrough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9875" cy="514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D90E6E" w14:textId="77777777" w:rsidR="00D46735" w:rsidRDefault="004519A8">
                          <w:pPr>
                            <w:rPr>
                              <w:rFonts w:ascii="CommercialScript BT" w:hAnsi="CommercialScript BT" w:cs="Andalus"/>
                              <w:b/>
                              <w:color w:val="0D40B3"/>
                              <w:sz w:val="30"/>
                              <w:szCs w:val="16"/>
                            </w:rPr>
                          </w:pPr>
                          <w:r>
                            <w:rPr>
                              <w:rFonts w:ascii="CommercialScript BT" w:hAnsi="CommercialScript BT" w:cs="Andalus"/>
                              <w:b/>
                              <w:color w:val="0D40B3"/>
                              <w:sz w:val="30"/>
                              <w:szCs w:val="16"/>
                            </w:rPr>
                            <w:t xml:space="preserve">  Striving for excellence in the Light of God</w:t>
                          </w:r>
                        </w:p>
                        <w:p w14:paraId="430B4822" w14:textId="77777777" w:rsidR="00D46735" w:rsidRDefault="00D46735">
                          <w:pPr>
                            <w:rPr>
                              <w:color w:val="0D40B3"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C3A918" id="_x0000_s1028" type="#_x0000_t202" style="position:absolute;margin-left:144.3pt;margin-top:19.6pt;width:221.25pt;height:40.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" stroked="f">
              <v:textbox>
                <w:txbxContent>
                  <w:p w14:paraId="15D90E6E" w14:textId="77777777" w:rsidR="00D46735" w:rsidRDefault="004519A8">
                    <w:pPr>
                      <w:rPr>
                        <w:rFonts w:ascii="CommercialScript BT" w:hAnsi="CommercialScript BT" w:cs="Andalus"/>
                        <w:b/>
                        <w:color w:val="0D40B3"/>
                        <w:sz w:val="30"/>
                        <w:szCs w:val="16"/>
                      </w:rPr>
                    </w:pPr>
                    <w:r>
                      <w:rPr>
                        <w:rFonts w:ascii="CommercialScript BT" w:hAnsi="CommercialScript BT" w:cs="Andalus"/>
                        <w:b/>
                        <w:color w:val="0D40B3"/>
                        <w:sz w:val="30"/>
                        <w:szCs w:val="16"/>
                      </w:rPr>
                      <w:t xml:space="preserve">  Striving for excellence in the Light of God</w:t>
                    </w:r>
                  </w:p>
                  <w:p w14:paraId="430B4822" w14:textId="77777777" w:rsidR="00D46735" w:rsidRDefault="00D46735">
                    <w:pPr>
                      <w:rPr>
                        <w:color w:val="0D40B3"/>
                        <w:sz w:val="24"/>
                      </w:rPr>
                    </w:pPr>
                  </w:p>
                </w:txbxContent>
              </v:textbox>
              <w10:wrap type="through" anchorx="margin"/>
            </v:shape>
          </w:pict>
        </mc:Fallback>
      </mc:AlternateContent>
    </w:r>
    <w:r>
      <w:rPr>
        <w:rFonts w:ascii="CommercialScript BT" w:hAnsi="CommercialScript BT" w:cs="Andalus"/>
        <w:b/>
        <w:color w:val="C00000"/>
        <w:sz w:val="28"/>
        <w:szCs w:val="16"/>
      </w:rPr>
      <w:t xml:space="preserve">                                               </w:t>
    </w:r>
  </w:p>
  <w:p w14:paraId="32B06BAE" w14:textId="77777777" w:rsidR="00D46735" w:rsidRDefault="00D46735">
    <w:pPr>
      <w:rPr>
        <w:rFonts w:ascii="CommercialScript BT" w:hAnsi="CommercialScript BT" w:cs="Andalus"/>
        <w:b/>
        <w:color w:val="C00000"/>
        <w:sz w:val="28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A64C6" w14:textId="77777777" w:rsidR="00D46735" w:rsidRDefault="00D467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309DA"/>
    <w:multiLevelType w:val="hybridMultilevel"/>
    <w:tmpl w:val="512C84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D0F9E"/>
    <w:multiLevelType w:val="multilevel"/>
    <w:tmpl w:val="B2F88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BF1618"/>
    <w:multiLevelType w:val="multilevel"/>
    <w:tmpl w:val="847C2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003914"/>
    <w:multiLevelType w:val="multilevel"/>
    <w:tmpl w:val="DA4AF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E22A1A"/>
    <w:multiLevelType w:val="multilevel"/>
    <w:tmpl w:val="BAEA2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4A43D0"/>
    <w:multiLevelType w:val="hybridMultilevel"/>
    <w:tmpl w:val="7480ACA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7943BE"/>
    <w:multiLevelType w:val="multilevel"/>
    <w:tmpl w:val="059EF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CD5B04"/>
    <w:multiLevelType w:val="multilevel"/>
    <w:tmpl w:val="CB145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CA14F9F"/>
    <w:multiLevelType w:val="multilevel"/>
    <w:tmpl w:val="B0347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741111"/>
    <w:multiLevelType w:val="multilevel"/>
    <w:tmpl w:val="C6F42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B07188"/>
    <w:multiLevelType w:val="multilevel"/>
    <w:tmpl w:val="5972F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AAC6476"/>
    <w:multiLevelType w:val="multilevel"/>
    <w:tmpl w:val="B9C66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ACE0FAB"/>
    <w:multiLevelType w:val="multilevel"/>
    <w:tmpl w:val="8760E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D442D0"/>
    <w:multiLevelType w:val="multilevel"/>
    <w:tmpl w:val="D50CB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5D777D"/>
    <w:multiLevelType w:val="multilevel"/>
    <w:tmpl w:val="91B8C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FB6999"/>
    <w:multiLevelType w:val="multilevel"/>
    <w:tmpl w:val="C3925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D0EE1"/>
    <w:multiLevelType w:val="multilevel"/>
    <w:tmpl w:val="17A20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5A0C5C"/>
    <w:multiLevelType w:val="multilevel"/>
    <w:tmpl w:val="CF6C1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2B4EF8"/>
    <w:multiLevelType w:val="multilevel"/>
    <w:tmpl w:val="8190D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795D8D"/>
    <w:multiLevelType w:val="multilevel"/>
    <w:tmpl w:val="692AE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5D71A6"/>
    <w:multiLevelType w:val="multilevel"/>
    <w:tmpl w:val="793E9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9483353">
    <w:abstractNumId w:val="0"/>
  </w:num>
  <w:num w:numId="2" w16cid:durableId="1303851535">
    <w:abstractNumId w:val="5"/>
  </w:num>
  <w:num w:numId="3" w16cid:durableId="309675165">
    <w:abstractNumId w:val="7"/>
  </w:num>
  <w:num w:numId="4" w16cid:durableId="1362972144">
    <w:abstractNumId w:val="1"/>
  </w:num>
  <w:num w:numId="5" w16cid:durableId="510492304">
    <w:abstractNumId w:val="10"/>
  </w:num>
  <w:num w:numId="6" w16cid:durableId="575937891">
    <w:abstractNumId w:val="4"/>
  </w:num>
  <w:num w:numId="7" w16cid:durableId="478351012">
    <w:abstractNumId w:val="3"/>
  </w:num>
  <w:num w:numId="8" w16cid:durableId="492766760">
    <w:abstractNumId w:val="11"/>
  </w:num>
  <w:num w:numId="9" w16cid:durableId="621500207">
    <w:abstractNumId w:val="12"/>
  </w:num>
  <w:num w:numId="10" w16cid:durableId="1331375119">
    <w:abstractNumId w:val="20"/>
  </w:num>
  <w:num w:numId="11" w16cid:durableId="1626617671">
    <w:abstractNumId w:val="18"/>
  </w:num>
  <w:num w:numId="12" w16cid:durableId="1308515106">
    <w:abstractNumId w:val="16"/>
  </w:num>
  <w:num w:numId="13" w16cid:durableId="843207023">
    <w:abstractNumId w:val="19"/>
  </w:num>
  <w:num w:numId="14" w16cid:durableId="1887637640">
    <w:abstractNumId w:val="14"/>
  </w:num>
  <w:num w:numId="15" w16cid:durableId="922031863">
    <w:abstractNumId w:val="17"/>
  </w:num>
  <w:num w:numId="16" w16cid:durableId="610168404">
    <w:abstractNumId w:val="9"/>
  </w:num>
  <w:num w:numId="17" w16cid:durableId="66922406">
    <w:abstractNumId w:val="15"/>
  </w:num>
  <w:num w:numId="18" w16cid:durableId="1018190774">
    <w:abstractNumId w:val="2"/>
  </w:num>
  <w:num w:numId="19" w16cid:durableId="1885368672">
    <w:abstractNumId w:val="6"/>
  </w:num>
  <w:num w:numId="20" w16cid:durableId="331106636">
    <w:abstractNumId w:val="13"/>
  </w:num>
  <w:num w:numId="21" w16cid:durableId="13121779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735"/>
    <w:rsid w:val="00076241"/>
    <w:rsid w:val="00156C0B"/>
    <w:rsid w:val="00157F95"/>
    <w:rsid w:val="001A52B7"/>
    <w:rsid w:val="001E249B"/>
    <w:rsid w:val="002854F0"/>
    <w:rsid w:val="00344737"/>
    <w:rsid w:val="003914E0"/>
    <w:rsid w:val="003E326E"/>
    <w:rsid w:val="004519A8"/>
    <w:rsid w:val="004B2335"/>
    <w:rsid w:val="0054259F"/>
    <w:rsid w:val="00553A6D"/>
    <w:rsid w:val="00570DC7"/>
    <w:rsid w:val="006C1E56"/>
    <w:rsid w:val="00941C41"/>
    <w:rsid w:val="00B15267"/>
    <w:rsid w:val="00B60BA8"/>
    <w:rsid w:val="00B77780"/>
    <w:rsid w:val="00BD36E9"/>
    <w:rsid w:val="00C94625"/>
    <w:rsid w:val="00D46735"/>
    <w:rsid w:val="00DE3FD2"/>
    <w:rsid w:val="00EB27C5"/>
    <w:rsid w:val="00F01041"/>
    <w:rsid w:val="00F24705"/>
    <w:rsid w:val="00FE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16586B"/>
  <w15:docId w15:val="{A91FB52F-E520-4E22-96CB-8B32128C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pPr>
      <w:keepNext/>
      <w:autoSpaceDE w:val="0"/>
      <w:autoSpaceDN w:val="0"/>
      <w:spacing w:line="240" w:lineRule="auto"/>
      <w:outlineLvl w:val="0"/>
    </w:pPr>
    <w:rPr>
      <w:rFonts w:ascii="Arial" w:eastAsia="Times New Roman" w:hAnsi="Arial" w:cs="Arial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1C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pPr>
      <w:spacing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Pr>
      <w:rFonts w:ascii="Arial" w:eastAsia="Times New Roman" w:hAnsi="Arial" w:cs="Arial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1C4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4B23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hyperlink" Target="http://www.google.co.uk/url?sa=i&amp;rct=j&amp;q=&amp;esrc=s&amp;source=images&amp;cd=&amp;cad=rja&amp;uact=8&amp;ved=0ahUKEwiy3ta0pcvQAhWHJsAKHaSgDgAQjRwIBw&amp;url=http://www.stgeorgescathedral.org.uk/&amp;bvm=bv.139782543,d.ZGg&amp;psig=AFQjCNEFwpreMAGthpXfk9wvOiccADZ4sQ&amp;ust=1480416957144059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st-josephs-northfleet.kcsp.org.uk" TargetMode="External"/><Relationship Id="rId1" Type="http://schemas.openxmlformats.org/officeDocument/2006/relationships/hyperlink" Target="mailto:office@st-josephs-northfleet.kcsp.org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inab.STJOSEPHSA\Application%20Data\Microsoft\Templates\St%20Josephs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C1BE3-240F-4786-9EDF-CC13CA819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 Josephs Letterhead</Template>
  <TotalTime>1</TotalTime>
  <Pages>2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TINAB</dc:creator>
  <cp:lastModifiedBy>Laura Bourne</cp:lastModifiedBy>
  <cp:revision>7</cp:revision>
  <cp:lastPrinted>2023-09-04T15:24:00Z</cp:lastPrinted>
  <dcterms:created xsi:type="dcterms:W3CDTF">2026-09-13T19:47:00Z</dcterms:created>
  <dcterms:modified xsi:type="dcterms:W3CDTF">2026-09-15T21:51:00Z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2096a7-ba5e-47af-9e23-b1fd63ccb81d_Enabled">
    <vt:lpwstr>true</vt:lpwstr>
  </property>
  <property fmtid="{D5CDD505-2E9C-101B-9397-08002B2CF9AE}" pid="3" name="MSIP_Label_572096a7-ba5e-47af-9e23-b1fd63ccb81d_SetDate">
    <vt:lpwstr>2026-09-13T19:18:17Z</vt:lpwstr>
  </property>
  <property fmtid="{D5CDD505-2E9C-101B-9397-08002B2CF9AE}" pid="4" name="MSIP_Label_572096a7-ba5e-47af-9e23-b1fd63ccb81d_Method">
    <vt:lpwstr>Standard</vt:lpwstr>
  </property>
  <property fmtid="{D5CDD505-2E9C-101B-9397-08002B2CF9AE}" pid="5" name="MSIP_Label_572096a7-ba5e-47af-9e23-b1fd63ccb81d_Name">
    <vt:lpwstr>defa4170-0d19-0005-0004-bc88714345d2</vt:lpwstr>
  </property>
  <property fmtid="{D5CDD505-2E9C-101B-9397-08002B2CF9AE}" pid="6" name="MSIP_Label_572096a7-ba5e-47af-9e23-b1fd63ccb81d_SiteId">
    <vt:lpwstr>a14359ff-bdd6-47a5-b3ff-c41749ff063d</vt:lpwstr>
  </property>
  <property fmtid="{D5CDD505-2E9C-101B-9397-08002B2CF9AE}" pid="7" name="MSIP_Label_572096a7-ba5e-47af-9e23-b1fd63ccb81d_ActionId">
    <vt:lpwstr>75f5f7ce-b979-43bd-96d9-a0ad26ca9d5d</vt:lpwstr>
  </property>
  <property fmtid="{D5CDD505-2E9C-101B-9397-08002B2CF9AE}" pid="8" name="MSIP_Label_572096a7-ba5e-47af-9e23-b1fd63ccb81d_ContentBits">
    <vt:lpwstr>0</vt:lpwstr>
  </property>
  <property fmtid="{D5CDD505-2E9C-101B-9397-08002B2CF9AE}" pid="9" name="MSIP_Label_572096a7-ba5e-47af-9e23-b1fd63ccb81d_Tag">
    <vt:lpwstr>10, 3, 0, 1</vt:lpwstr>
  </property>
</Properties>
</file>