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83C6" w14:textId="77777777" w:rsidR="002854F0" w:rsidRPr="002854F0" w:rsidRDefault="002854F0" w:rsidP="00941C41">
      <w:pPr>
        <w:rPr>
          <w:rFonts w:cstheme="minorHAnsi"/>
          <w:b/>
          <w:bCs/>
          <w:sz w:val="28"/>
          <w:szCs w:val="28"/>
        </w:rPr>
      </w:pPr>
    </w:p>
    <w:p w14:paraId="0F6AD3CD" w14:textId="77777777" w:rsidR="00941C41" w:rsidRPr="002854F0" w:rsidRDefault="00941C41" w:rsidP="00941C41">
      <w:pPr>
        <w:rPr>
          <w:rFonts w:cstheme="minorHAnsi"/>
          <w:sz w:val="28"/>
          <w:szCs w:val="28"/>
        </w:rPr>
      </w:pPr>
      <w:r w:rsidRPr="002854F0">
        <w:rPr>
          <w:rFonts w:cstheme="minorHAnsi"/>
          <w:sz w:val="28"/>
          <w:szCs w:val="28"/>
        </w:rPr>
        <w:t>Dear Parents/Carers,</w:t>
      </w:r>
    </w:p>
    <w:p w14:paraId="059D5178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03DED59E" w14:textId="447662AE" w:rsidR="002D357C" w:rsidRPr="002D357C" w:rsidRDefault="002D357C" w:rsidP="002D357C">
      <w:pPr>
        <w:rPr>
          <w:rFonts w:cstheme="minorHAnsi"/>
          <w:b/>
          <w:bCs/>
          <w:sz w:val="28"/>
          <w:szCs w:val="28"/>
        </w:rPr>
      </w:pPr>
      <w:r w:rsidRPr="002D357C">
        <w:rPr>
          <w:rFonts w:cstheme="minorHAnsi"/>
          <w:b/>
          <w:bCs/>
          <w:sz w:val="28"/>
          <w:szCs w:val="28"/>
        </w:rPr>
        <w:t>Year 6 Relationship</w:t>
      </w:r>
      <w:r w:rsidR="00C51096"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 w:rsidR="00C51096">
        <w:rPr>
          <w:rFonts w:cstheme="minorHAnsi"/>
          <w:b/>
          <w:bCs/>
          <w:sz w:val="28"/>
          <w:szCs w:val="28"/>
        </w:rPr>
        <w:t>A</w:t>
      </w:r>
      <w:r w:rsidRPr="002D357C">
        <w:rPr>
          <w:rFonts w:cstheme="minorHAnsi"/>
          <w:b/>
          <w:bCs/>
          <w:sz w:val="28"/>
          <w:szCs w:val="28"/>
        </w:rPr>
        <w:t>nd</w:t>
      </w:r>
      <w:proofErr w:type="gramEnd"/>
      <w:r w:rsidRPr="002D357C">
        <w:rPr>
          <w:rFonts w:cstheme="minorHAnsi"/>
          <w:b/>
          <w:bCs/>
          <w:sz w:val="28"/>
          <w:szCs w:val="28"/>
        </w:rPr>
        <w:t xml:space="preserve"> Health Education (RHE)</w:t>
      </w:r>
    </w:p>
    <w:p w14:paraId="7E613D24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45ED0A38" w14:textId="70CDFCB2" w:rsidR="002854F0" w:rsidRPr="002854F0" w:rsidRDefault="00075C99" w:rsidP="002854F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teaching will take place throughout the academic year as part of our whole school PSHE curriculum. Our </w:t>
      </w:r>
      <w:r>
        <w:rPr>
          <w:rFonts w:cstheme="minorHAnsi"/>
          <w:sz w:val="28"/>
          <w:szCs w:val="28"/>
        </w:rPr>
        <w:t>RHE</w:t>
      </w:r>
      <w:r w:rsidR="002854F0" w:rsidRPr="002854F0">
        <w:rPr>
          <w:rFonts w:cstheme="minorHAnsi"/>
          <w:sz w:val="28"/>
          <w:szCs w:val="28"/>
        </w:rPr>
        <w:t xml:space="preserve"> curriculum is delivered through the Life to the Full programme by </w:t>
      </w:r>
      <w:proofErr w:type="spellStart"/>
      <w:proofErr w:type="gramStart"/>
      <w:r w:rsidR="002854F0" w:rsidRPr="002854F0">
        <w:rPr>
          <w:rFonts w:cstheme="minorHAnsi"/>
          <w:sz w:val="28"/>
          <w:szCs w:val="28"/>
        </w:rPr>
        <w:t>Ten:Ten</w:t>
      </w:r>
      <w:proofErr w:type="spellEnd"/>
      <w:proofErr w:type="gramEnd"/>
      <w:r w:rsidR="002854F0" w:rsidRPr="002854F0">
        <w:rPr>
          <w:rFonts w:cstheme="minorHAnsi"/>
          <w:sz w:val="28"/>
          <w:szCs w:val="28"/>
        </w:rPr>
        <w:t xml:space="preserve"> and supports pupils in developing healthy relationships, emotional wellbeing and an understanding of their place in the wider community.</w:t>
      </w:r>
    </w:p>
    <w:p w14:paraId="2BDC0080" w14:textId="77777777" w:rsidR="002854F0" w:rsidRPr="002854F0" w:rsidRDefault="002854F0" w:rsidP="00941C41">
      <w:pPr>
        <w:rPr>
          <w:rFonts w:cstheme="minorHAnsi"/>
          <w:sz w:val="28"/>
          <w:szCs w:val="28"/>
        </w:rPr>
      </w:pPr>
    </w:p>
    <w:p w14:paraId="27FDBEFC" w14:textId="77777777" w:rsidR="002D357C" w:rsidRDefault="002D357C" w:rsidP="002D357C">
      <w:pPr>
        <w:ind w:left="720"/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The Year 6 programme will include the following lessons:</w:t>
      </w:r>
    </w:p>
    <w:p w14:paraId="2B4AA0BF" w14:textId="77777777" w:rsidR="002D357C" w:rsidRPr="002D357C" w:rsidRDefault="002D357C" w:rsidP="002D357C">
      <w:pPr>
        <w:ind w:left="720"/>
        <w:rPr>
          <w:rFonts w:cstheme="minorHAnsi"/>
          <w:sz w:val="28"/>
          <w:szCs w:val="28"/>
        </w:rPr>
      </w:pPr>
    </w:p>
    <w:p w14:paraId="4C94862A" w14:textId="77777777" w:rsidR="002D357C" w:rsidRPr="002D357C" w:rsidRDefault="002D357C" w:rsidP="002D357C">
      <w:pPr>
        <w:ind w:left="720"/>
        <w:rPr>
          <w:rFonts w:cstheme="minorHAnsi"/>
          <w:b/>
          <w:bCs/>
          <w:sz w:val="28"/>
          <w:szCs w:val="28"/>
        </w:rPr>
      </w:pPr>
      <w:r w:rsidRPr="002D357C">
        <w:rPr>
          <w:rFonts w:cstheme="minorHAnsi"/>
          <w:b/>
          <w:bCs/>
          <w:sz w:val="28"/>
          <w:szCs w:val="28"/>
        </w:rPr>
        <w:t>Term 2</w:t>
      </w:r>
    </w:p>
    <w:p w14:paraId="78EBD112" w14:textId="77777777" w:rsidR="002D357C" w:rsidRPr="002D357C" w:rsidRDefault="002D357C" w:rsidP="002D357C">
      <w:pPr>
        <w:numPr>
          <w:ilvl w:val="0"/>
          <w:numId w:val="30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Calming the Storm</w:t>
      </w:r>
    </w:p>
    <w:p w14:paraId="09C09B40" w14:textId="77777777" w:rsidR="002D357C" w:rsidRPr="002D357C" w:rsidRDefault="002D357C" w:rsidP="002D357C">
      <w:pPr>
        <w:numPr>
          <w:ilvl w:val="0"/>
          <w:numId w:val="30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Gifts and Talents</w:t>
      </w:r>
    </w:p>
    <w:p w14:paraId="3D109588" w14:textId="77777777" w:rsidR="002D357C" w:rsidRPr="002D357C" w:rsidRDefault="002D357C" w:rsidP="002D357C">
      <w:pPr>
        <w:numPr>
          <w:ilvl w:val="0"/>
          <w:numId w:val="30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Girls' Bodies</w:t>
      </w:r>
    </w:p>
    <w:p w14:paraId="40454D7C" w14:textId="77777777" w:rsidR="002D357C" w:rsidRPr="002D357C" w:rsidRDefault="002D357C" w:rsidP="002D357C">
      <w:pPr>
        <w:numPr>
          <w:ilvl w:val="0"/>
          <w:numId w:val="30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Boys' Bodies</w:t>
      </w:r>
    </w:p>
    <w:p w14:paraId="3DBA6809" w14:textId="77777777" w:rsidR="002D357C" w:rsidRDefault="002D357C" w:rsidP="002D357C">
      <w:pPr>
        <w:numPr>
          <w:ilvl w:val="0"/>
          <w:numId w:val="30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Spots and Sleep</w:t>
      </w:r>
    </w:p>
    <w:p w14:paraId="12DA8587" w14:textId="77777777" w:rsidR="002D357C" w:rsidRPr="002D357C" w:rsidRDefault="002D357C" w:rsidP="002D357C">
      <w:pPr>
        <w:ind w:left="720"/>
        <w:rPr>
          <w:rFonts w:cstheme="minorHAnsi"/>
          <w:sz w:val="28"/>
          <w:szCs w:val="28"/>
        </w:rPr>
      </w:pPr>
    </w:p>
    <w:p w14:paraId="333600E1" w14:textId="77777777" w:rsidR="002D357C" w:rsidRPr="002D357C" w:rsidRDefault="002D357C" w:rsidP="002D357C">
      <w:pPr>
        <w:ind w:left="720"/>
        <w:rPr>
          <w:rFonts w:cstheme="minorHAnsi"/>
          <w:b/>
          <w:bCs/>
          <w:sz w:val="28"/>
          <w:szCs w:val="28"/>
        </w:rPr>
      </w:pPr>
      <w:r w:rsidRPr="002D357C">
        <w:rPr>
          <w:rFonts w:cstheme="minorHAnsi"/>
          <w:b/>
          <w:bCs/>
          <w:sz w:val="28"/>
          <w:szCs w:val="28"/>
        </w:rPr>
        <w:t>Term 3</w:t>
      </w:r>
    </w:p>
    <w:p w14:paraId="39CC88E3" w14:textId="77777777" w:rsidR="002D357C" w:rsidRPr="002D357C" w:rsidRDefault="002D357C" w:rsidP="002D357C">
      <w:pPr>
        <w:numPr>
          <w:ilvl w:val="0"/>
          <w:numId w:val="31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Body Image</w:t>
      </w:r>
    </w:p>
    <w:p w14:paraId="76AC3B70" w14:textId="77777777" w:rsidR="002D357C" w:rsidRPr="002D357C" w:rsidRDefault="002D357C" w:rsidP="002D357C">
      <w:pPr>
        <w:numPr>
          <w:ilvl w:val="0"/>
          <w:numId w:val="31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Peculiar Feelings</w:t>
      </w:r>
    </w:p>
    <w:p w14:paraId="487122C3" w14:textId="77777777" w:rsidR="002D357C" w:rsidRPr="002D357C" w:rsidRDefault="002D357C" w:rsidP="002D357C">
      <w:pPr>
        <w:numPr>
          <w:ilvl w:val="0"/>
          <w:numId w:val="31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Emotional Changes</w:t>
      </w:r>
    </w:p>
    <w:p w14:paraId="374F5C0C" w14:textId="77777777" w:rsidR="002D357C" w:rsidRPr="002D357C" w:rsidRDefault="002D357C" w:rsidP="002D357C">
      <w:pPr>
        <w:numPr>
          <w:ilvl w:val="0"/>
          <w:numId w:val="31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Seeing Stuff Online</w:t>
      </w:r>
    </w:p>
    <w:p w14:paraId="7A8AFD97" w14:textId="77777777" w:rsidR="002D357C" w:rsidRPr="002D357C" w:rsidRDefault="002D357C" w:rsidP="002D357C">
      <w:pPr>
        <w:ind w:left="720"/>
        <w:rPr>
          <w:rFonts w:cstheme="minorHAnsi"/>
          <w:b/>
          <w:bCs/>
          <w:sz w:val="28"/>
          <w:szCs w:val="28"/>
        </w:rPr>
      </w:pPr>
      <w:r w:rsidRPr="002D357C">
        <w:rPr>
          <w:rFonts w:cstheme="minorHAnsi"/>
          <w:b/>
          <w:bCs/>
          <w:sz w:val="28"/>
          <w:szCs w:val="28"/>
        </w:rPr>
        <w:t>Term 4</w:t>
      </w:r>
    </w:p>
    <w:p w14:paraId="412F83C4" w14:textId="77777777" w:rsidR="002D357C" w:rsidRPr="002D357C" w:rsidRDefault="002D357C" w:rsidP="002D357C">
      <w:pPr>
        <w:numPr>
          <w:ilvl w:val="0"/>
          <w:numId w:val="32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Making Babies (Part 1)</w:t>
      </w:r>
    </w:p>
    <w:p w14:paraId="56DEBE0F" w14:textId="77777777" w:rsidR="002D357C" w:rsidRPr="002D357C" w:rsidRDefault="002D357C" w:rsidP="002D357C">
      <w:pPr>
        <w:numPr>
          <w:ilvl w:val="0"/>
          <w:numId w:val="32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Making Babies (Part 2)</w:t>
      </w:r>
    </w:p>
    <w:p w14:paraId="3A2E26B5" w14:textId="77777777" w:rsidR="002D357C" w:rsidRPr="002D357C" w:rsidRDefault="002D357C" w:rsidP="002D357C">
      <w:pPr>
        <w:numPr>
          <w:ilvl w:val="0"/>
          <w:numId w:val="32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Menstruation</w:t>
      </w:r>
    </w:p>
    <w:p w14:paraId="178FBEC1" w14:textId="77777777" w:rsidR="002D357C" w:rsidRPr="002D357C" w:rsidRDefault="002D357C" w:rsidP="002D357C">
      <w:pPr>
        <w:numPr>
          <w:ilvl w:val="0"/>
          <w:numId w:val="32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Hope Beyond Death</w:t>
      </w:r>
    </w:p>
    <w:p w14:paraId="0095B328" w14:textId="77777777" w:rsidR="002D357C" w:rsidRPr="002D357C" w:rsidRDefault="002D357C" w:rsidP="002D357C">
      <w:pPr>
        <w:numPr>
          <w:ilvl w:val="0"/>
          <w:numId w:val="32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Coping with Change</w:t>
      </w:r>
    </w:p>
    <w:p w14:paraId="0A06AC1F" w14:textId="77777777" w:rsidR="002D357C" w:rsidRPr="002D357C" w:rsidRDefault="002D357C" w:rsidP="002D357C">
      <w:pPr>
        <w:ind w:left="720"/>
        <w:rPr>
          <w:rFonts w:cstheme="minorHAnsi"/>
          <w:b/>
          <w:bCs/>
          <w:sz w:val="28"/>
          <w:szCs w:val="28"/>
        </w:rPr>
      </w:pPr>
      <w:r w:rsidRPr="002D357C">
        <w:rPr>
          <w:rFonts w:cstheme="minorHAnsi"/>
          <w:b/>
          <w:bCs/>
          <w:sz w:val="28"/>
          <w:szCs w:val="28"/>
        </w:rPr>
        <w:lastRenderedPageBreak/>
        <w:t>Term 6</w:t>
      </w:r>
    </w:p>
    <w:p w14:paraId="3D05E9A5" w14:textId="77777777" w:rsidR="002D357C" w:rsidRPr="002D357C" w:rsidRDefault="002D357C" w:rsidP="002D357C">
      <w:pPr>
        <w:numPr>
          <w:ilvl w:val="0"/>
          <w:numId w:val="33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Build Others Up</w:t>
      </w:r>
    </w:p>
    <w:p w14:paraId="26E12FC1" w14:textId="77777777" w:rsidR="002D357C" w:rsidRPr="002D357C" w:rsidRDefault="002D357C" w:rsidP="002D357C">
      <w:pPr>
        <w:numPr>
          <w:ilvl w:val="0"/>
          <w:numId w:val="33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The Holy Trinity</w:t>
      </w:r>
    </w:p>
    <w:p w14:paraId="27F1C1F3" w14:textId="77777777" w:rsidR="002D357C" w:rsidRPr="002D357C" w:rsidRDefault="002D357C" w:rsidP="002D357C">
      <w:pPr>
        <w:numPr>
          <w:ilvl w:val="0"/>
          <w:numId w:val="33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Catholic Social Teaching</w:t>
      </w:r>
    </w:p>
    <w:p w14:paraId="00AA6205" w14:textId="77777777" w:rsidR="002D357C" w:rsidRPr="002D357C" w:rsidRDefault="002D357C" w:rsidP="002D357C">
      <w:pPr>
        <w:numPr>
          <w:ilvl w:val="0"/>
          <w:numId w:val="33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Reaching Out</w:t>
      </w:r>
    </w:p>
    <w:p w14:paraId="237F0C05" w14:textId="77777777" w:rsidR="002D357C" w:rsidRPr="002D357C" w:rsidRDefault="002D357C" w:rsidP="002D357C">
      <w:pPr>
        <w:numPr>
          <w:ilvl w:val="0"/>
          <w:numId w:val="33"/>
        </w:numPr>
        <w:rPr>
          <w:rFonts w:cstheme="minorHAnsi"/>
          <w:sz w:val="28"/>
          <w:szCs w:val="28"/>
        </w:rPr>
      </w:pPr>
      <w:r w:rsidRPr="002D357C">
        <w:rPr>
          <w:rFonts w:cstheme="minorHAnsi"/>
          <w:sz w:val="28"/>
          <w:szCs w:val="28"/>
        </w:rPr>
        <w:t>Money and Me</w:t>
      </w:r>
    </w:p>
    <w:p w14:paraId="2DDF87C1" w14:textId="77777777" w:rsidR="00B77780" w:rsidRPr="00B77780" w:rsidRDefault="00B77780" w:rsidP="00B77780">
      <w:pPr>
        <w:ind w:left="720"/>
        <w:rPr>
          <w:rFonts w:cstheme="minorHAnsi"/>
          <w:sz w:val="28"/>
          <w:szCs w:val="28"/>
        </w:rPr>
      </w:pPr>
    </w:p>
    <w:p w14:paraId="44EF8664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Our scheme of work provides progressive learning throughout the school, enabling children to develop an understanding of healthy and positive relationships, personal wellbeing and responsible citizenship.</w:t>
      </w:r>
    </w:p>
    <w:p w14:paraId="043A1A8D" w14:textId="77777777" w:rsid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5EA76E1E" w14:textId="0465D2D4" w:rsidR="00F03237" w:rsidRDefault="00F03237" w:rsidP="004B2335">
      <w:pPr>
        <w:ind w:left="360"/>
        <w:rPr>
          <w:rFonts w:cstheme="minorHAnsi"/>
          <w:sz w:val="28"/>
          <w:szCs w:val="28"/>
        </w:rPr>
      </w:pPr>
      <w:r w:rsidRPr="00F03237">
        <w:rPr>
          <w:rFonts w:cstheme="minorHAnsi"/>
          <w:noProof/>
          <w:sz w:val="28"/>
          <w:szCs w:val="28"/>
        </w:rPr>
        <w:drawing>
          <wp:inline distT="0" distB="0" distL="0" distR="0" wp14:anchorId="5155C32A" wp14:editId="5FD4C5AE">
            <wp:extent cx="6732270" cy="2284095"/>
            <wp:effectExtent l="0" t="0" r="0" b="1905"/>
            <wp:docPr id="239835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352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03F5D" w14:textId="77777777" w:rsidR="00F03237" w:rsidRDefault="00F03237" w:rsidP="004B2335">
      <w:pPr>
        <w:ind w:left="360"/>
        <w:rPr>
          <w:rFonts w:cstheme="minorHAnsi"/>
          <w:sz w:val="28"/>
          <w:szCs w:val="28"/>
        </w:rPr>
      </w:pPr>
    </w:p>
    <w:p w14:paraId="441951CA" w14:textId="01881532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 xml:space="preserve">If you have any questions regarding the </w:t>
      </w:r>
      <w:r w:rsidR="00075C99">
        <w:rPr>
          <w:rFonts w:cstheme="minorHAnsi"/>
          <w:sz w:val="28"/>
          <w:szCs w:val="28"/>
        </w:rPr>
        <w:t>RHE</w:t>
      </w:r>
      <w:r w:rsidRPr="004B2335">
        <w:rPr>
          <w:rFonts w:cstheme="minorHAnsi"/>
          <w:sz w:val="28"/>
          <w:szCs w:val="28"/>
        </w:rPr>
        <w:t xml:space="preserve"> curriculum, please contact the school office.</w:t>
      </w:r>
    </w:p>
    <w:p w14:paraId="1A637F90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</w:p>
    <w:p w14:paraId="76216E3B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Yours sincerely,</w:t>
      </w:r>
    </w:p>
    <w:p w14:paraId="7B8ED31A" w14:textId="77777777" w:rsidR="004B2335" w:rsidRPr="004B2335" w:rsidRDefault="004B2335" w:rsidP="004B2335">
      <w:pPr>
        <w:ind w:left="360"/>
        <w:rPr>
          <w:rFonts w:cstheme="minorHAnsi"/>
          <w:sz w:val="28"/>
          <w:szCs w:val="28"/>
        </w:rPr>
      </w:pPr>
      <w:r w:rsidRPr="004B2335">
        <w:rPr>
          <w:rFonts w:cstheme="minorHAnsi"/>
          <w:sz w:val="28"/>
          <w:szCs w:val="28"/>
        </w:rPr>
        <w:t>Ms L Bourne</w:t>
      </w:r>
    </w:p>
    <w:p w14:paraId="31458E72" w14:textId="496234FF" w:rsidR="004B2335" w:rsidRPr="004B2335" w:rsidRDefault="00075C99" w:rsidP="004B2335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RHE</w:t>
      </w:r>
      <w:r w:rsidR="004B2335" w:rsidRPr="004B2335">
        <w:rPr>
          <w:rFonts w:cstheme="minorHAnsi"/>
          <w:sz w:val="28"/>
          <w:szCs w:val="28"/>
        </w:rPr>
        <w:t xml:space="preserve"> Lead</w:t>
      </w:r>
    </w:p>
    <w:p w14:paraId="78604393" w14:textId="28B4C4DD" w:rsidR="00D46735" w:rsidRPr="002854F0" w:rsidRDefault="00D46735" w:rsidP="00941C41">
      <w:pPr>
        <w:rPr>
          <w:sz w:val="28"/>
          <w:szCs w:val="28"/>
        </w:rPr>
      </w:pPr>
    </w:p>
    <w:sectPr w:rsidR="00D46735" w:rsidRPr="00285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680" w:bottom="1418" w:left="62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4F757" w14:textId="77777777" w:rsidR="004028A6" w:rsidRDefault="004028A6">
      <w:pPr>
        <w:spacing w:line="240" w:lineRule="auto"/>
      </w:pPr>
      <w:r>
        <w:separator/>
      </w:r>
    </w:p>
  </w:endnote>
  <w:endnote w:type="continuationSeparator" w:id="0">
    <w:p w14:paraId="4C703454" w14:textId="77777777" w:rsidR="004028A6" w:rsidRDefault="004028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7BD0" w14:textId="77777777" w:rsidR="00D46735" w:rsidRDefault="00D467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F4DE" w14:textId="77777777" w:rsidR="00D46735" w:rsidRDefault="004519A8">
    <w:pPr>
      <w:pStyle w:val="Footer"/>
      <w:ind w:left="-709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703296" behindDoc="0" locked="0" layoutInCell="1" allowOverlap="1" wp14:anchorId="787A8E76" wp14:editId="10B840E0">
          <wp:simplePos x="0" y="0"/>
          <wp:positionH relativeFrom="page">
            <wp:align>left</wp:align>
          </wp:positionH>
          <wp:positionV relativeFrom="paragraph">
            <wp:posOffset>-577215</wp:posOffset>
          </wp:positionV>
          <wp:extent cx="752475" cy="790575"/>
          <wp:effectExtent l="0" t="0" r="9525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5104" behindDoc="0" locked="0" layoutInCell="1" allowOverlap="1" wp14:anchorId="079D9C88" wp14:editId="448AC800">
          <wp:simplePos x="0" y="0"/>
          <wp:positionH relativeFrom="column">
            <wp:posOffset>-320040</wp:posOffset>
          </wp:positionH>
          <wp:positionV relativeFrom="paragraph">
            <wp:posOffset>-577215</wp:posOffset>
          </wp:positionV>
          <wp:extent cx="4105275" cy="991870"/>
          <wp:effectExtent l="0" t="0" r="952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l="9163" t="73276" r="42969" b="14430"/>
                  <a:stretch/>
                </pic:blipFill>
                <pic:spPr bwMode="auto">
                  <a:xfrm>
                    <a:off x="0" y="0"/>
                    <a:ext cx="41052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96128" behindDoc="0" locked="0" layoutInCell="1" allowOverlap="1" wp14:anchorId="1B27837D" wp14:editId="55EC23EE">
          <wp:simplePos x="0" y="0"/>
          <wp:positionH relativeFrom="column">
            <wp:posOffset>4890135</wp:posOffset>
          </wp:positionH>
          <wp:positionV relativeFrom="paragraph">
            <wp:posOffset>-473075</wp:posOffset>
          </wp:positionV>
          <wp:extent cx="1009650" cy="733425"/>
          <wp:effectExtent l="0" t="0" r="0" b="9525"/>
          <wp:wrapSquare wrapText="bothSides"/>
          <wp:docPr id="6" name="Picture 6" descr="C:\Users\HReynolds\AppData\Local\Microsoft\Windows\INetCache\Content.Outlook\XAJ78WKY\KCSP Logo NEW (small)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eynolds\AppData\Local\Microsoft\Windows\INetCache\Content.Outlook\XAJ78WKY\KCSP Logo NEW (small) (003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D40B3"/>
        <w:lang w:eastAsia="en-GB"/>
      </w:rPr>
      <w:drawing>
        <wp:anchor distT="0" distB="0" distL="114300" distR="114300" simplePos="0" relativeHeight="251656192" behindDoc="0" locked="0" layoutInCell="1" allowOverlap="1" wp14:anchorId="5F2B5347" wp14:editId="1C26A143">
          <wp:simplePos x="0" y="0"/>
          <wp:positionH relativeFrom="column">
            <wp:posOffset>3794760</wp:posOffset>
          </wp:positionH>
          <wp:positionV relativeFrom="paragraph">
            <wp:posOffset>-510540</wp:posOffset>
          </wp:positionV>
          <wp:extent cx="1019175" cy="811530"/>
          <wp:effectExtent l="0" t="0" r="9525" b="7620"/>
          <wp:wrapNone/>
          <wp:docPr id="1" name="irc_mi" descr="Image result for archdiocese of southwark 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archdiocese of southwark 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33664" behindDoc="1" locked="0" layoutInCell="1" allowOverlap="1" wp14:anchorId="11055259" wp14:editId="1434CCFE">
          <wp:simplePos x="0" y="0"/>
          <wp:positionH relativeFrom="column">
            <wp:posOffset>6023610</wp:posOffset>
          </wp:positionH>
          <wp:positionV relativeFrom="paragraph">
            <wp:posOffset>-548640</wp:posOffset>
          </wp:positionV>
          <wp:extent cx="893445" cy="835025"/>
          <wp:effectExtent l="19050" t="19050" r="20955" b="22225"/>
          <wp:wrapTight wrapText="bothSides">
            <wp:wrapPolygon edited="0">
              <wp:start x="-461" y="-493"/>
              <wp:lineTo x="-461" y="21682"/>
              <wp:lineTo x="21646" y="21682"/>
              <wp:lineTo x="21646" y="-493"/>
              <wp:lineTo x="-461" y="-493"/>
            </wp:wrapPolygon>
          </wp:wrapTight>
          <wp:docPr id="3" name="Picture 3" descr="\\Admin-Dc01\leec$\Pictures\St Josephs Website\14x14_StJoseph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min-Dc01\leec$\Pictures\St Josephs Website\14x14_StJosephs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35025"/>
                  </a:xfrm>
                  <a:prstGeom prst="rect">
                    <a:avLst/>
                  </a:prstGeom>
                  <a:noFill/>
                  <a:ln w="25400">
                    <a:solidFill>
                      <a:srgbClr val="002060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0C616" w14:textId="77777777" w:rsidR="00D46735" w:rsidRDefault="00D46735">
    <w:pPr>
      <w:pStyle w:val="Footer"/>
      <w:ind w:left="-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A356" w14:textId="77777777" w:rsidR="00D46735" w:rsidRDefault="00D46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69B04" w14:textId="77777777" w:rsidR="004028A6" w:rsidRDefault="004028A6">
      <w:pPr>
        <w:spacing w:line="240" w:lineRule="auto"/>
      </w:pPr>
      <w:r>
        <w:separator/>
      </w:r>
    </w:p>
  </w:footnote>
  <w:footnote w:type="continuationSeparator" w:id="0">
    <w:p w14:paraId="297B380D" w14:textId="77777777" w:rsidR="004028A6" w:rsidRDefault="004028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C9C" w14:textId="77777777" w:rsidR="00D46735" w:rsidRDefault="00D467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C12B" w14:textId="77777777" w:rsidR="00D46735" w:rsidRDefault="004519A8">
    <w:pPr>
      <w:spacing w:before="100" w:beforeAutospacing="1"/>
      <w:jc w:val="center"/>
      <w:rPr>
        <w:rFonts w:ascii="Book Antiqua" w:hAnsi="Book Antiqua" w:cs="Andalus"/>
        <w:b/>
        <w:color w:val="0D40B3"/>
        <w:sz w:val="48"/>
        <w:szCs w:val="48"/>
      </w:rPr>
    </w:pPr>
    <w:r>
      <w:rPr>
        <w:rFonts w:ascii="Book Antiqua" w:hAnsi="Book Antiqua" w:cs="Andalus"/>
        <w:b/>
        <w:color w:val="0D40B3"/>
        <w:sz w:val="50"/>
        <w:szCs w:val="50"/>
      </w:rPr>
      <w:t>St. Joseph’s Catholic Primary School</w:t>
    </w:r>
  </w:p>
  <w:p w14:paraId="532C702D" w14:textId="77777777" w:rsidR="00D46735" w:rsidRDefault="004519A8">
    <w:pPr>
      <w:ind w:left="2880" w:firstLine="720"/>
      <w:jc w:val="center"/>
      <w:rPr>
        <w:rFonts w:ascii="Book Antiqua" w:hAnsi="Book Antiqua" w:cs="Andalus"/>
        <w:i/>
        <w:color w:val="0D40B3"/>
        <w:sz w:val="20"/>
        <w:szCs w:val="20"/>
      </w:rPr>
    </w:pPr>
    <w:r>
      <w:rPr>
        <w:rFonts w:ascii="Book Antiqua" w:hAnsi="Book Antiqua" w:cs="Andalus"/>
        <w:noProof/>
        <w:color w:val="0D40B3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3AA60F6B" wp14:editId="0FAA3E69">
              <wp:simplePos x="0" y="0"/>
              <wp:positionH relativeFrom="column">
                <wp:posOffset>4238625</wp:posOffset>
              </wp:positionH>
              <wp:positionV relativeFrom="paragraph">
                <wp:posOffset>210185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8E9A4" w14:textId="77777777" w:rsidR="00D46735" w:rsidRDefault="004519A8">
                          <w:pPr>
                            <w:rPr>
                              <w:rFonts w:ascii="Book Antiqua" w:hAnsi="Book Antiqua" w:cs="Andalus"/>
                              <w:i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Andalus"/>
                              <w:color w:val="C00000"/>
                              <w:sz w:val="18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8"/>
                              <w:szCs w:val="18"/>
                            </w:rPr>
                            <w:t xml:space="preserve">                                            </w:t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Springhead Road</w:t>
                          </w:r>
                        </w:p>
                        <w:p w14:paraId="1318095B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                                                             Northfleet, </w:t>
                          </w:r>
                        </w:p>
                        <w:p w14:paraId="1C2B9432" w14:textId="77777777" w:rsidR="00D46735" w:rsidRDefault="004519A8">
                          <w:pPr>
                            <w:ind w:left="2880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                  Kent</w:t>
                          </w:r>
                        </w:p>
                        <w:p w14:paraId="4EE0F51D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</w: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 xml:space="preserve">             DA11 9QZ</w:t>
                          </w:r>
                        </w:p>
                        <w:p w14:paraId="27284728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ab/>
                            <w:t>Tel: (01474) 533515</w:t>
                          </w:r>
                        </w:p>
                        <w:p w14:paraId="4F3E9967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Book Antiqua" w:hAnsi="Book Antiqua" w:cs="Andalus"/>
                                <w:color w:val="0D40B3"/>
                                <w:sz w:val="16"/>
                                <w:szCs w:val="18"/>
                              </w:rPr>
                              <w:t>office@st-josephs-northfleet.kcsp.org.uk</w:t>
                            </w:r>
                          </w:hyperlink>
                        </w:p>
                        <w:p w14:paraId="2F8FF663" w14:textId="77777777" w:rsidR="00D46735" w:rsidRDefault="004519A8">
                          <w:pPr>
                            <w:jc w:val="right"/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Website: www.st-josephs-northfleet.kent.sch.uk</w:t>
                          </w:r>
                          <w:r>
                            <w:rPr>
                              <w:color w:val="0D40B3"/>
                              <w:sz w:val="20"/>
                            </w:rPr>
                            <w:t xml:space="preserve"> </w:t>
                          </w:r>
                        </w:p>
                        <w:p w14:paraId="40EBF201" w14:textId="77777777" w:rsidR="00D46735" w:rsidRDefault="00D4673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A60F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33.75pt;margin-top:16.55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P954hHiAAAACwEAAA8AAAAAAAAAAAAAAAAAaAQAAGRycy9kb3ducmV2LnhtbFBLBQYAAAAABAAE&#10;APMAAAB3BQAAAAA=&#10;" stroked="f">
              <v:textbox style="mso-fit-shape-to-text:t">
                <w:txbxContent>
                  <w:p w14:paraId="48A8E9A4" w14:textId="77777777" w:rsidR="00D46735" w:rsidRDefault="004519A8">
                    <w:pPr>
                      <w:rPr>
                        <w:rFonts w:ascii="Book Antiqua" w:hAnsi="Book Antiqua" w:cs="Andalus"/>
                        <w:i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ook Antiqua" w:hAnsi="Book Antiqua" w:cs="Andalus"/>
                        <w:color w:val="C00000"/>
                        <w:sz w:val="18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8"/>
                        <w:szCs w:val="18"/>
                      </w:rPr>
                      <w:t xml:space="preserve">                                            </w:t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Springhead Road</w:t>
                    </w:r>
                  </w:p>
                  <w:p w14:paraId="1318095B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                                                             Northfleet, </w:t>
                    </w:r>
                  </w:p>
                  <w:p w14:paraId="1C2B9432" w14:textId="77777777" w:rsidR="00D46735" w:rsidRDefault="004519A8">
                    <w:pPr>
                      <w:ind w:left="2880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                  Kent</w:t>
                    </w:r>
                  </w:p>
                  <w:p w14:paraId="4EE0F51D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</w: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 xml:space="preserve">             DA11 9QZ</w:t>
                    </w:r>
                  </w:p>
                  <w:p w14:paraId="27284728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ab/>
                      <w:t>Tel: (01474) 533515</w:t>
                    </w:r>
                  </w:p>
                  <w:p w14:paraId="4F3E9967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Book Antiqua" w:hAnsi="Book Antiqua" w:cs="Andalus"/>
                          <w:color w:val="0D40B3"/>
                          <w:sz w:val="16"/>
                          <w:szCs w:val="18"/>
                        </w:rPr>
                        <w:t>office@st-josephs-northfleet.kcsp.org.uk</w:t>
                      </w:r>
                    </w:hyperlink>
                  </w:p>
                  <w:p w14:paraId="2F8FF663" w14:textId="77777777" w:rsidR="00D46735" w:rsidRDefault="004519A8">
                    <w:pPr>
                      <w:jc w:val="right"/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Website: www.st-josephs-northfleet.kent.sch.uk</w:t>
                    </w:r>
                    <w:r>
                      <w:rPr>
                        <w:color w:val="0D40B3"/>
                        <w:sz w:val="20"/>
                      </w:rPr>
                      <w:t xml:space="preserve"> </w:t>
                    </w:r>
                  </w:p>
                  <w:p w14:paraId="40EBF201" w14:textId="77777777" w:rsidR="00D46735" w:rsidRDefault="00D46735"/>
                </w:txbxContent>
              </v:textbox>
              <w10:wrap type="square"/>
            </v:shape>
          </w:pict>
        </mc:Fallback>
      </mc:AlternateContent>
    </w:r>
    <w:r>
      <w:rPr>
        <w:rFonts w:ascii="Book Antiqua" w:hAnsi="Book Antiqua" w:cs="Andalus"/>
        <w:i/>
        <w:color w:val="0D40B3"/>
        <w:sz w:val="24"/>
        <w:szCs w:val="24"/>
      </w:rPr>
      <w:t xml:space="preserve">      Archdiocese of Southwark</w:t>
    </w:r>
  </w:p>
  <w:p w14:paraId="6AD85B37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Book Antiqua" w:hAnsi="Book Antiqua" w:cs="Andalus"/>
        <w:noProof/>
        <w:color w:val="C00000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1290103" wp14:editId="6D1892C6">
              <wp:simplePos x="0" y="0"/>
              <wp:positionH relativeFrom="margin">
                <wp:align>left</wp:align>
              </wp:positionH>
              <wp:positionV relativeFrom="paragraph">
                <wp:posOffset>178435</wp:posOffset>
              </wp:positionV>
              <wp:extent cx="2886075" cy="8763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03042F" w14:textId="77777777" w:rsidR="00D46735" w:rsidRDefault="004519A8">
                          <w:pPr>
                            <w:rPr>
                              <w:color w:val="0D40B3"/>
                              <w:sz w:val="20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L Owen – BA – Co-Headteacher</w:t>
                          </w:r>
                        </w:p>
                        <w:p w14:paraId="46C43566" w14:textId="77777777" w:rsidR="00D46735" w:rsidRDefault="004519A8">
                          <w:pP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 w:cs="Andalus"/>
                              <w:color w:val="0D40B3"/>
                              <w:sz w:val="16"/>
                              <w:szCs w:val="18"/>
                            </w:rPr>
                            <w:t>Mrs M Sparkes - Co-Headteacher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90103" id="_x0000_s1027" type="#_x0000_t202" style="position:absolute;margin-left:0;margin-top:14.05pt;width:227.25pt;height:69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" stroked="f">
              <v:textbox>
                <w:txbxContent>
                  <w:p w14:paraId="1803042F" w14:textId="77777777" w:rsidR="00D46735" w:rsidRDefault="004519A8">
                    <w:pPr>
                      <w:rPr>
                        <w:color w:val="0D40B3"/>
                        <w:sz w:val="20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L Owen – BA – Co-Headteacher</w:t>
                    </w:r>
                  </w:p>
                  <w:p w14:paraId="46C43566" w14:textId="77777777" w:rsidR="00D46735" w:rsidRDefault="004519A8">
                    <w:pP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</w:pPr>
                    <w:r>
                      <w:rPr>
                        <w:rFonts w:ascii="Book Antiqua" w:hAnsi="Book Antiqua" w:cs="Andalus"/>
                        <w:color w:val="0D40B3"/>
                        <w:sz w:val="16"/>
                        <w:szCs w:val="18"/>
                      </w:rPr>
                      <w:t>Mrs M Sparkes - Co-Headteacher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9304A44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C9DBACB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6A13B80A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  <w:p w14:paraId="11883D9D" w14:textId="77777777" w:rsidR="00D46735" w:rsidRDefault="004519A8">
    <w:pPr>
      <w:rPr>
        <w:rFonts w:ascii="CommercialScript BT" w:hAnsi="CommercialScript BT" w:cs="Andalus"/>
        <w:b/>
        <w:color w:val="C00000"/>
        <w:sz w:val="28"/>
        <w:szCs w:val="16"/>
      </w:rPr>
    </w:pPr>
    <w:r>
      <w:rPr>
        <w:rFonts w:ascii="CommercialScript BT" w:hAnsi="CommercialScript BT" w:cs="Andalus"/>
        <w:b/>
        <w:noProof/>
        <w:color w:val="C00000"/>
        <w:sz w:val="28"/>
        <w:szCs w:val="16"/>
        <w:lang w:eastAsia="en-GB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2C3A918" wp14:editId="073ADE9B">
              <wp:simplePos x="0" y="0"/>
              <wp:positionH relativeFrom="margin">
                <wp:posOffset>1832610</wp:posOffset>
              </wp:positionH>
              <wp:positionV relativeFrom="paragraph">
                <wp:posOffset>248920</wp:posOffset>
              </wp:positionV>
              <wp:extent cx="2809875" cy="514350"/>
              <wp:effectExtent l="0" t="0" r="9525" b="0"/>
              <wp:wrapThrough wrapText="bothSides">
                <wp:wrapPolygon edited="0">
                  <wp:start x="0" y="0"/>
                  <wp:lineTo x="0" y="20800"/>
                  <wp:lineTo x="21527" y="20800"/>
                  <wp:lineTo x="21527" y="0"/>
                  <wp:lineTo x="0" y="0"/>
                </wp:wrapPolygon>
              </wp:wrapThrough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90E6E" w14:textId="77777777" w:rsidR="00D46735" w:rsidRDefault="004519A8">
                          <w:pP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</w:pPr>
                          <w:r>
                            <w:rPr>
                              <w:rFonts w:ascii="CommercialScript BT" w:hAnsi="CommercialScript BT" w:cs="Andalus"/>
                              <w:b/>
                              <w:color w:val="0D40B3"/>
                              <w:sz w:val="30"/>
                              <w:szCs w:val="16"/>
                            </w:rPr>
                            <w:t xml:space="preserve">  Striving for excellence in the Light of God</w:t>
                          </w:r>
                        </w:p>
                        <w:p w14:paraId="430B4822" w14:textId="77777777" w:rsidR="00D46735" w:rsidRDefault="00D46735">
                          <w:pPr>
                            <w:rPr>
                              <w:color w:val="0D40B3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C3A918" id="_x0000_s1028" type="#_x0000_t202" style="position:absolute;margin-left:144.3pt;margin-top:19.6pt;width:221.25pt;height:40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" stroked="f">
              <v:textbox>
                <w:txbxContent>
                  <w:p w14:paraId="15D90E6E" w14:textId="77777777" w:rsidR="00D46735" w:rsidRDefault="004519A8">
                    <w:pP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</w:pPr>
                    <w:r>
                      <w:rPr>
                        <w:rFonts w:ascii="CommercialScript BT" w:hAnsi="CommercialScript BT" w:cs="Andalus"/>
                        <w:b/>
                        <w:color w:val="0D40B3"/>
                        <w:sz w:val="30"/>
                        <w:szCs w:val="16"/>
                      </w:rPr>
                      <w:t xml:space="preserve">  Striving for excellence in the Light of God</w:t>
                    </w:r>
                  </w:p>
                  <w:p w14:paraId="430B4822" w14:textId="77777777" w:rsidR="00D46735" w:rsidRDefault="00D46735">
                    <w:pPr>
                      <w:rPr>
                        <w:color w:val="0D40B3"/>
                        <w:sz w:val="24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rFonts w:ascii="CommercialScript BT" w:hAnsi="CommercialScript BT" w:cs="Andalus"/>
        <w:b/>
        <w:color w:val="C00000"/>
        <w:sz w:val="28"/>
        <w:szCs w:val="16"/>
      </w:rPr>
      <w:t xml:space="preserve">                                               </w:t>
    </w:r>
  </w:p>
  <w:p w14:paraId="32B06BAE" w14:textId="77777777" w:rsidR="00D46735" w:rsidRDefault="00D46735">
    <w:pPr>
      <w:rPr>
        <w:rFonts w:ascii="CommercialScript BT" w:hAnsi="CommercialScript BT" w:cs="Andalus"/>
        <w:b/>
        <w:color w:val="C00000"/>
        <w:sz w:val="28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64C6" w14:textId="77777777" w:rsidR="00D46735" w:rsidRDefault="00D467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9DA"/>
    <w:multiLevelType w:val="hybridMultilevel"/>
    <w:tmpl w:val="512C8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86FC1"/>
    <w:multiLevelType w:val="multilevel"/>
    <w:tmpl w:val="33E2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D0F9E"/>
    <w:multiLevelType w:val="multilevel"/>
    <w:tmpl w:val="B2F88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691076"/>
    <w:multiLevelType w:val="multilevel"/>
    <w:tmpl w:val="7AC6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F1618"/>
    <w:multiLevelType w:val="multilevel"/>
    <w:tmpl w:val="847C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003914"/>
    <w:multiLevelType w:val="multilevel"/>
    <w:tmpl w:val="DA4A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E22A1A"/>
    <w:multiLevelType w:val="multilevel"/>
    <w:tmpl w:val="BAEA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4A43D0"/>
    <w:multiLevelType w:val="hybridMultilevel"/>
    <w:tmpl w:val="7480ACA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943BE"/>
    <w:multiLevelType w:val="multilevel"/>
    <w:tmpl w:val="059E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D5B04"/>
    <w:multiLevelType w:val="multilevel"/>
    <w:tmpl w:val="CB14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A14F9F"/>
    <w:multiLevelType w:val="multilevel"/>
    <w:tmpl w:val="B034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E484A"/>
    <w:multiLevelType w:val="multilevel"/>
    <w:tmpl w:val="1E26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A14BC2"/>
    <w:multiLevelType w:val="multilevel"/>
    <w:tmpl w:val="1E26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8C4251"/>
    <w:multiLevelType w:val="multilevel"/>
    <w:tmpl w:val="AE8A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741111"/>
    <w:multiLevelType w:val="multilevel"/>
    <w:tmpl w:val="C6F4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B07188"/>
    <w:multiLevelType w:val="multilevel"/>
    <w:tmpl w:val="5972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7FD6849"/>
    <w:multiLevelType w:val="multilevel"/>
    <w:tmpl w:val="2C4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8233E2"/>
    <w:multiLevelType w:val="multilevel"/>
    <w:tmpl w:val="52E0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AC6476"/>
    <w:multiLevelType w:val="multilevel"/>
    <w:tmpl w:val="B9C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ACE0FAB"/>
    <w:multiLevelType w:val="multilevel"/>
    <w:tmpl w:val="8760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D442D0"/>
    <w:multiLevelType w:val="multilevel"/>
    <w:tmpl w:val="D50C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5D777D"/>
    <w:multiLevelType w:val="multilevel"/>
    <w:tmpl w:val="91B8C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BB6D5F"/>
    <w:multiLevelType w:val="multilevel"/>
    <w:tmpl w:val="4BEC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FB6999"/>
    <w:multiLevelType w:val="multilevel"/>
    <w:tmpl w:val="C392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6434C4"/>
    <w:multiLevelType w:val="multilevel"/>
    <w:tmpl w:val="1946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0D0EE1"/>
    <w:multiLevelType w:val="multilevel"/>
    <w:tmpl w:val="17A2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5A0C5C"/>
    <w:multiLevelType w:val="multilevel"/>
    <w:tmpl w:val="CF6C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2F0E0B"/>
    <w:multiLevelType w:val="multilevel"/>
    <w:tmpl w:val="F6B6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5676A2"/>
    <w:multiLevelType w:val="multilevel"/>
    <w:tmpl w:val="D838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2B4EF8"/>
    <w:multiLevelType w:val="multilevel"/>
    <w:tmpl w:val="8190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795D8D"/>
    <w:multiLevelType w:val="multilevel"/>
    <w:tmpl w:val="692A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5D71A6"/>
    <w:multiLevelType w:val="multilevel"/>
    <w:tmpl w:val="793E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5528FC"/>
    <w:multiLevelType w:val="multilevel"/>
    <w:tmpl w:val="0376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483353">
    <w:abstractNumId w:val="0"/>
  </w:num>
  <w:num w:numId="2" w16cid:durableId="1303851535">
    <w:abstractNumId w:val="7"/>
  </w:num>
  <w:num w:numId="3" w16cid:durableId="309675165">
    <w:abstractNumId w:val="9"/>
  </w:num>
  <w:num w:numId="4" w16cid:durableId="1362972144">
    <w:abstractNumId w:val="2"/>
  </w:num>
  <w:num w:numId="5" w16cid:durableId="510492304">
    <w:abstractNumId w:val="15"/>
  </w:num>
  <w:num w:numId="6" w16cid:durableId="575937891">
    <w:abstractNumId w:val="6"/>
  </w:num>
  <w:num w:numId="7" w16cid:durableId="478351012">
    <w:abstractNumId w:val="5"/>
  </w:num>
  <w:num w:numId="8" w16cid:durableId="492766760">
    <w:abstractNumId w:val="18"/>
  </w:num>
  <w:num w:numId="9" w16cid:durableId="621500207">
    <w:abstractNumId w:val="19"/>
  </w:num>
  <w:num w:numId="10" w16cid:durableId="1331375119">
    <w:abstractNumId w:val="31"/>
  </w:num>
  <w:num w:numId="11" w16cid:durableId="1626617671">
    <w:abstractNumId w:val="29"/>
  </w:num>
  <w:num w:numId="12" w16cid:durableId="1308515106">
    <w:abstractNumId w:val="25"/>
  </w:num>
  <w:num w:numId="13" w16cid:durableId="843207023">
    <w:abstractNumId w:val="30"/>
  </w:num>
  <w:num w:numId="14" w16cid:durableId="1887637640">
    <w:abstractNumId w:val="21"/>
  </w:num>
  <w:num w:numId="15" w16cid:durableId="922031863">
    <w:abstractNumId w:val="26"/>
  </w:num>
  <w:num w:numId="16" w16cid:durableId="610168404">
    <w:abstractNumId w:val="14"/>
  </w:num>
  <w:num w:numId="17" w16cid:durableId="66922406">
    <w:abstractNumId w:val="23"/>
  </w:num>
  <w:num w:numId="18" w16cid:durableId="1018190774">
    <w:abstractNumId w:val="4"/>
  </w:num>
  <w:num w:numId="19" w16cid:durableId="1885368672">
    <w:abstractNumId w:val="8"/>
  </w:num>
  <w:num w:numId="20" w16cid:durableId="331106636">
    <w:abstractNumId w:val="20"/>
  </w:num>
  <w:num w:numId="21" w16cid:durableId="1312177928">
    <w:abstractNumId w:val="10"/>
  </w:num>
  <w:num w:numId="22" w16cid:durableId="615450844">
    <w:abstractNumId w:val="13"/>
  </w:num>
  <w:num w:numId="23" w16cid:durableId="2010672124">
    <w:abstractNumId w:val="1"/>
  </w:num>
  <w:num w:numId="24" w16cid:durableId="1363676629">
    <w:abstractNumId w:val="27"/>
  </w:num>
  <w:num w:numId="25" w16cid:durableId="2106420697">
    <w:abstractNumId w:val="22"/>
  </w:num>
  <w:num w:numId="26" w16cid:durableId="851383785">
    <w:abstractNumId w:val="3"/>
  </w:num>
  <w:num w:numId="27" w16cid:durableId="1176309549">
    <w:abstractNumId w:val="16"/>
  </w:num>
  <w:num w:numId="28" w16cid:durableId="1026833754">
    <w:abstractNumId w:val="24"/>
  </w:num>
  <w:num w:numId="29" w16cid:durableId="1981377958">
    <w:abstractNumId w:val="28"/>
  </w:num>
  <w:num w:numId="30" w16cid:durableId="879508990">
    <w:abstractNumId w:val="11"/>
  </w:num>
  <w:num w:numId="31" w16cid:durableId="761801101">
    <w:abstractNumId w:val="32"/>
  </w:num>
  <w:num w:numId="32" w16cid:durableId="1226717289">
    <w:abstractNumId w:val="12"/>
  </w:num>
  <w:num w:numId="33" w16cid:durableId="9812767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35"/>
    <w:rsid w:val="00075C99"/>
    <w:rsid w:val="00132D79"/>
    <w:rsid w:val="00156C0B"/>
    <w:rsid w:val="00157F95"/>
    <w:rsid w:val="002854F0"/>
    <w:rsid w:val="002D357C"/>
    <w:rsid w:val="00344737"/>
    <w:rsid w:val="003E326E"/>
    <w:rsid w:val="004028A6"/>
    <w:rsid w:val="004519A8"/>
    <w:rsid w:val="004B2335"/>
    <w:rsid w:val="00517D33"/>
    <w:rsid w:val="0054259F"/>
    <w:rsid w:val="00553A6D"/>
    <w:rsid w:val="00570DC7"/>
    <w:rsid w:val="0081421D"/>
    <w:rsid w:val="00941C41"/>
    <w:rsid w:val="00955120"/>
    <w:rsid w:val="00AF4002"/>
    <w:rsid w:val="00B60BA8"/>
    <w:rsid w:val="00B77780"/>
    <w:rsid w:val="00BD36E9"/>
    <w:rsid w:val="00C27910"/>
    <w:rsid w:val="00C51096"/>
    <w:rsid w:val="00D46735"/>
    <w:rsid w:val="00EB27C5"/>
    <w:rsid w:val="00EE3A3F"/>
    <w:rsid w:val="00F01041"/>
    <w:rsid w:val="00F03237"/>
    <w:rsid w:val="00F56B4D"/>
    <w:rsid w:val="00FE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6586B"/>
  <w15:docId w15:val="{A91FB52F-E520-4E22-96CB-8B32128C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autoSpaceDE w:val="0"/>
      <w:autoSpaceDN w:val="0"/>
      <w:spacing w:line="240" w:lineRule="auto"/>
      <w:outlineLvl w:val="0"/>
    </w:pPr>
    <w:rPr>
      <w:rFonts w:ascii="Arial" w:eastAsia="Times New Roman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C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B2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hyperlink" Target="http://www.google.co.uk/url?sa=i&amp;rct=j&amp;q=&amp;esrc=s&amp;source=images&amp;cd=&amp;cad=rja&amp;uact=8&amp;ved=0ahUKEwiy3ta0pcvQAhWHJsAKHaSgDgAQjRwIBw&amp;url=http://www.stgeorgescathedral.org.uk/&amp;bvm=bv.139782543,d.ZGg&amp;psig=AFQjCNEFwpreMAGthpXfk9wvOiccADZ4sQ&amp;ust=1480416957144059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st-josephs-northfleet.kcsp.org.uk" TargetMode="External"/><Relationship Id="rId1" Type="http://schemas.openxmlformats.org/officeDocument/2006/relationships/hyperlink" Target="mailto:office@st-josephs-northfleet.kcsp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nab.STJOSEPHSA\Application%20Data\Microsoft\Templates\St%20Joseph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C1BE3-240F-4786-9EDF-CC13CA81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 Josephs Letterhead</Template>
  <TotalTime>2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TINAB</dc:creator>
  <cp:lastModifiedBy>Laura Bourne</cp:lastModifiedBy>
  <cp:revision>5</cp:revision>
  <cp:lastPrinted>2023-09-04T15:24:00Z</cp:lastPrinted>
  <dcterms:created xsi:type="dcterms:W3CDTF">2026-09-13T19:52:00Z</dcterms:created>
  <dcterms:modified xsi:type="dcterms:W3CDTF">2026-09-15T21:52:00Z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2026-09-13T19:18:17Z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75f5f7ce-b979-43bd-96d9-a0ad26ca9d5d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